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7D2667" w14:textId="464E15FB" w:rsidR="00212270" w:rsidRPr="00000EFE" w:rsidRDefault="0078115C" w:rsidP="0045320C">
      <w:pPr>
        <w:pStyle w:val="1-Heading"/>
        <w:jc w:val="center"/>
      </w:pPr>
      <w:r>
        <w:t>ONE NIGHT ONLY – FOR TWO NIGHTS</w:t>
      </w:r>
    </w:p>
    <w:p w14:paraId="3E3723D8" w14:textId="2AD81973" w:rsidR="003D459B" w:rsidRDefault="0078115C" w:rsidP="0045320C">
      <w:pPr>
        <w:pStyle w:val="2-BodyLight"/>
        <w:spacing w:after="0"/>
        <w:jc w:val="center"/>
      </w:pPr>
      <w:r>
        <w:t>The Fan Brigade</w:t>
      </w:r>
      <w:r w:rsidR="003D459B">
        <w:t xml:space="preserve"> Presents</w:t>
      </w:r>
    </w:p>
    <w:p w14:paraId="6466FAEB" w14:textId="4853C068" w:rsidR="00831ED7" w:rsidRPr="00000EFE" w:rsidRDefault="0078115C" w:rsidP="0045320C">
      <w:pPr>
        <w:pStyle w:val="1-Heading"/>
        <w:jc w:val="center"/>
      </w:pPr>
      <w:r>
        <w:t>The Fan Brigade</w:t>
      </w:r>
      <w:r w:rsidR="00202187">
        <w:t xml:space="preserve"> </w:t>
      </w:r>
      <w:r w:rsidR="00EA61D8">
        <w:br/>
      </w:r>
      <w:r>
        <w:t>TWO NIGHTS ONLY</w:t>
      </w:r>
    </w:p>
    <w:p w14:paraId="5DB50753" w14:textId="77777777" w:rsidR="003D459B" w:rsidRPr="00000EFE" w:rsidRDefault="003D459B" w:rsidP="003D459B">
      <w:pPr>
        <w:pStyle w:val="2-BodyLight"/>
      </w:pPr>
      <w:r>
        <w:t>--</w:t>
      </w:r>
    </w:p>
    <w:p w14:paraId="49453251" w14:textId="15F9B919" w:rsidR="0098654A" w:rsidRDefault="001A7147" w:rsidP="009C5162">
      <w:pPr>
        <w:pStyle w:val="2-BodyLight"/>
        <w:rPr>
          <w:lang w:bidi="ar-SA"/>
        </w:rPr>
      </w:pPr>
      <w:r>
        <w:t xml:space="preserve">The Fan Brigade are not only </w:t>
      </w:r>
      <w:r w:rsidRPr="009C5162">
        <w:t>NZ’s most exciting</w:t>
      </w:r>
      <w:r w:rsidR="0098654A">
        <w:t xml:space="preserve"> </w:t>
      </w:r>
      <w:r w:rsidRPr="009C5162">
        <w:t>musical comedy duo right now</w:t>
      </w:r>
      <w:r w:rsidR="0098654A">
        <w:t xml:space="preserve"> – </w:t>
      </w:r>
      <w:r w:rsidRPr="009C5162">
        <w:t>they are also smug enough to do a ‘Best of’ show</w:t>
      </w:r>
      <w:r w:rsidR="00921399">
        <w:t>,</w:t>
      </w:r>
      <w:r w:rsidRPr="009C5162">
        <w:t xml:space="preserve"> </w:t>
      </w:r>
      <w:r w:rsidR="00921399">
        <w:t xml:space="preserve">and </w:t>
      </w:r>
      <w:r w:rsidRPr="009C5162">
        <w:t>only for Wellington</w:t>
      </w:r>
      <w:r w:rsidR="0098654A">
        <w:t xml:space="preserve">. </w:t>
      </w:r>
    </w:p>
    <w:p w14:paraId="6B1279BD" w14:textId="5A3F2141" w:rsidR="009C5162" w:rsidRDefault="009C5162" w:rsidP="009C5162">
      <w:pPr>
        <w:pStyle w:val="2-BodyLight"/>
      </w:pPr>
      <w:r w:rsidRPr="009C5162">
        <w:rPr>
          <w:lang w:bidi="ar-SA"/>
        </w:rPr>
        <w:t xml:space="preserve">Winners of the Director’s Choice Award </w:t>
      </w:r>
      <w:r>
        <w:rPr>
          <w:lang w:bidi="ar-SA"/>
        </w:rPr>
        <w:t xml:space="preserve">in the </w:t>
      </w:r>
      <w:r w:rsidRPr="009C5162">
        <w:rPr>
          <w:lang w:bidi="ar-SA"/>
        </w:rPr>
        <w:t>2018 NZ International Comedy Festival,</w:t>
      </w:r>
      <w:r>
        <w:rPr>
          <w:lang w:bidi="ar-SA"/>
        </w:rPr>
        <w:t xml:space="preserve"> the</w:t>
      </w:r>
      <w:r w:rsidR="0098654A">
        <w:rPr>
          <w:lang w:bidi="ar-SA"/>
        </w:rPr>
        <w:t>y will follow</w:t>
      </w:r>
      <w:r>
        <w:rPr>
          <w:lang w:bidi="ar-SA"/>
        </w:rPr>
        <w:t xml:space="preserve"> up</w:t>
      </w:r>
      <w:r w:rsidR="0098654A">
        <w:rPr>
          <w:lang w:bidi="ar-SA"/>
        </w:rPr>
        <w:t xml:space="preserve"> their recent</w:t>
      </w:r>
      <w:r>
        <w:rPr>
          <w:lang w:bidi="ar-SA"/>
        </w:rPr>
        <w:t xml:space="preserve"> performances at Sydney’s Comedy Store </w:t>
      </w:r>
      <w:r w:rsidR="0098654A">
        <w:rPr>
          <w:lang w:bidi="ar-SA"/>
        </w:rPr>
        <w:t xml:space="preserve">and a sold out festival season with a flying visit to Wellington to perform an hour of their wildly popular songs. </w:t>
      </w:r>
    </w:p>
    <w:p w14:paraId="04E6E1F5" w14:textId="42EB90B5" w:rsidR="003D459B" w:rsidRDefault="0098654A" w:rsidP="0098654A">
      <w:pPr>
        <w:pStyle w:val="2-BodyLight"/>
        <w:rPr>
          <w:lang w:bidi="ar-SA"/>
        </w:rPr>
      </w:pPr>
      <w:r>
        <w:rPr>
          <w:lang w:bidi="ar-SA"/>
        </w:rPr>
        <w:t xml:space="preserve">The Fan Brigade gained some notoriety (and a few spicy nicknames from MRAs online) when they banned commentators Mike Hosking and Kate Hawkesby from their 2018 show, along with other characters they deemed unworthy, like Mike Pence and Kevin Spacey. </w:t>
      </w:r>
    </w:p>
    <w:p w14:paraId="621B3E47" w14:textId="4ACB351F" w:rsidR="0098654A" w:rsidRDefault="0098654A" w:rsidP="0098654A">
      <w:pPr>
        <w:pStyle w:val="2-BodyLight"/>
      </w:pPr>
      <w:r>
        <w:t>Though they don’t have an official ban list anymore, they say they are still banning lots of people in their hearts.</w:t>
      </w:r>
    </w:p>
    <w:p w14:paraId="425368B2" w14:textId="24E12ED8" w:rsidR="00921399" w:rsidRDefault="00921399" w:rsidP="003D459B">
      <w:pPr>
        <w:pStyle w:val="2-BodyLight"/>
      </w:pPr>
      <w:r>
        <w:t>They also recently broke an internet record for their RSA music video, which despite 1</w:t>
      </w:r>
      <w:r w:rsidR="00142783">
        <w:t>83</w:t>
      </w:r>
      <w:r>
        <w:t xml:space="preserve">K views, only gathered one negative comment. (Fat, ugly, not even that funny, etc.) </w:t>
      </w:r>
    </w:p>
    <w:p w14:paraId="35E69B3F" w14:textId="4554A6D5" w:rsidR="001A7147" w:rsidRDefault="00921399" w:rsidP="003D459B">
      <w:pPr>
        <w:pStyle w:val="2-BodyLight"/>
      </w:pPr>
      <w:r>
        <w:t>As seen on 7 Days, the Project, The NZ Comedy Gala, and that goddamn RSA video, t</w:t>
      </w:r>
      <w:r w:rsidR="001A7147">
        <w:t xml:space="preserve">hey will be bringing some of their most successful </w:t>
      </w:r>
      <w:r w:rsidR="005E5260">
        <w:t xml:space="preserve">musical </w:t>
      </w:r>
      <w:r w:rsidR="001A7147">
        <w:t xml:space="preserve">hits </w:t>
      </w:r>
      <w:r>
        <w:t xml:space="preserve">back </w:t>
      </w:r>
      <w:r w:rsidR="001A7147">
        <w:t xml:space="preserve">to the stage for </w:t>
      </w:r>
      <w:r>
        <w:t>one night only, for two nights.</w:t>
      </w:r>
    </w:p>
    <w:p w14:paraId="7826E976" w14:textId="77777777" w:rsidR="001A7147" w:rsidRDefault="001A7147" w:rsidP="003D459B">
      <w:pPr>
        <w:pStyle w:val="2-BodyLight"/>
      </w:pPr>
    </w:p>
    <w:p w14:paraId="7F68DD62" w14:textId="63364E03" w:rsidR="003D459B" w:rsidRPr="00000EFE" w:rsidRDefault="003D459B" w:rsidP="003D459B">
      <w:pPr>
        <w:pStyle w:val="2-BodyLight"/>
      </w:pPr>
      <w:r w:rsidRPr="00060A9C">
        <w:rPr>
          <w:rStyle w:val="3-QuoteItalic"/>
        </w:rPr>
        <w:t>"</w:t>
      </w:r>
      <w:r w:rsidR="0078115C">
        <w:rPr>
          <w:rStyle w:val="3-QuoteItalic"/>
        </w:rPr>
        <w:t>The best comedy duo I have ever seen</w:t>
      </w:r>
      <w:r w:rsidRPr="00060A9C">
        <w:rPr>
          <w:rStyle w:val="3-QuoteItalic"/>
        </w:rPr>
        <w:t>"</w:t>
      </w:r>
      <w:r w:rsidRPr="00000EFE">
        <w:t xml:space="preserve"> – </w:t>
      </w:r>
      <w:r w:rsidR="0078115C">
        <w:t>Urzila Carlson</w:t>
      </w:r>
    </w:p>
    <w:p w14:paraId="3FF1871E" w14:textId="6DCEE769" w:rsidR="0078115C" w:rsidRDefault="003D459B" w:rsidP="000A5AD2">
      <w:pPr>
        <w:pStyle w:val="2-BodyLight"/>
      </w:pPr>
      <w:r w:rsidRPr="000A5AD2">
        <w:rPr>
          <w:rStyle w:val="3-QuoteItalic"/>
        </w:rPr>
        <w:t>“</w:t>
      </w:r>
      <w:r w:rsidR="0078115C">
        <w:rPr>
          <w:rStyle w:val="3-QuoteItalic"/>
        </w:rPr>
        <w:t>Brilliantly Bawdy, fabulously facetious, and exceedingly entertaining</w:t>
      </w:r>
      <w:r w:rsidRPr="000A5AD2">
        <w:rPr>
          <w:rStyle w:val="3-QuoteItalic"/>
        </w:rPr>
        <w:t>”</w:t>
      </w:r>
      <w:r w:rsidRPr="00000EFE">
        <w:t xml:space="preserve"> </w:t>
      </w:r>
      <w:r w:rsidRPr="00000EFE">
        <w:rPr>
          <w:rFonts w:ascii="Menlo Regular" w:hAnsi="Menlo Regular" w:cs="Menlo Regular"/>
        </w:rPr>
        <w:t>★</w:t>
      </w:r>
      <w:r w:rsidRPr="00000EFE">
        <w:t xml:space="preserve"> </w:t>
      </w:r>
      <w:r w:rsidRPr="00000EFE">
        <w:rPr>
          <w:rFonts w:ascii="Menlo Regular" w:hAnsi="Menlo Regular" w:cs="Menlo Regular"/>
        </w:rPr>
        <w:t>★</w:t>
      </w:r>
      <w:r w:rsidRPr="00000EFE">
        <w:t xml:space="preserve"> </w:t>
      </w:r>
      <w:r w:rsidRPr="00000EFE">
        <w:rPr>
          <w:rFonts w:ascii="Menlo Regular" w:hAnsi="Menlo Regular" w:cs="Menlo Regular"/>
        </w:rPr>
        <w:t>★</w:t>
      </w:r>
      <w:r w:rsidRPr="00000EFE">
        <w:t xml:space="preserve"> </w:t>
      </w:r>
      <w:r w:rsidRPr="00000EFE">
        <w:rPr>
          <w:rFonts w:ascii="Menlo Regular" w:hAnsi="Menlo Regular" w:cs="Menlo Regular"/>
        </w:rPr>
        <w:t>★</w:t>
      </w:r>
      <w:r w:rsidRPr="00000EFE">
        <w:t xml:space="preserve"> </w:t>
      </w:r>
      <w:r w:rsidRPr="00000EFE">
        <w:rPr>
          <w:rFonts w:ascii="Menlo Regular" w:hAnsi="Menlo Regular" w:cs="Menlo Regular"/>
        </w:rPr>
        <w:t>★</w:t>
      </w:r>
      <w:r w:rsidRPr="00000EFE">
        <w:t xml:space="preserve">   – </w:t>
      </w:r>
      <w:r w:rsidR="0078115C">
        <w:t>Appetite for the Arts</w:t>
      </w:r>
      <w:r w:rsidRPr="00000EFE">
        <w:t xml:space="preserve">, </w:t>
      </w:r>
      <w:r w:rsidR="0078115C">
        <w:t>New Zealand</w:t>
      </w:r>
    </w:p>
    <w:p w14:paraId="54C49E08" w14:textId="0BA47A39" w:rsidR="000A5AD2" w:rsidRDefault="000A5AD2" w:rsidP="000A5AD2">
      <w:pPr>
        <w:pStyle w:val="2-BodyLight"/>
      </w:pPr>
      <w:r>
        <w:t>--</w:t>
      </w:r>
    </w:p>
    <w:p w14:paraId="3DD23707" w14:textId="77777777" w:rsidR="000A5AD2" w:rsidRDefault="000A5AD2" w:rsidP="000A5AD2">
      <w:pPr>
        <w:pStyle w:val="2-BodyBold"/>
      </w:pPr>
      <w:r>
        <w:t>Wellington</w:t>
      </w:r>
    </w:p>
    <w:p w14:paraId="4495DA1D" w14:textId="56F44FAC" w:rsidR="00202187" w:rsidRDefault="005B351D" w:rsidP="00000EFE">
      <w:pPr>
        <w:pStyle w:val="2-BodyLight"/>
      </w:pPr>
      <w:r w:rsidRPr="00000EFE">
        <w:t xml:space="preserve">Dates: </w:t>
      </w:r>
      <w:r w:rsidR="002C41DC">
        <w:t>Fri</w:t>
      </w:r>
      <w:r w:rsidR="00831ED7" w:rsidRPr="00000EFE">
        <w:t xml:space="preserve"> 1</w:t>
      </w:r>
      <w:r w:rsidR="0078115C">
        <w:t>0</w:t>
      </w:r>
      <w:r w:rsidR="00831ED7" w:rsidRPr="00000EFE">
        <w:t xml:space="preserve"> – Sat</w:t>
      </w:r>
      <w:r w:rsidR="00212270" w:rsidRPr="00000EFE">
        <w:t xml:space="preserve"> </w:t>
      </w:r>
      <w:r w:rsidR="0078115C">
        <w:t>11</w:t>
      </w:r>
      <w:r w:rsidR="00212270" w:rsidRPr="00000EFE">
        <w:t xml:space="preserve"> May, 7pm</w:t>
      </w:r>
      <w:r w:rsidRPr="00000EFE">
        <w:br/>
        <w:t xml:space="preserve">Venue: </w:t>
      </w:r>
      <w:r w:rsidR="0078115C">
        <w:t>SAN FRAN</w:t>
      </w:r>
      <w:r w:rsidR="00212270" w:rsidRPr="00000EFE">
        <w:t xml:space="preserve">, </w:t>
      </w:r>
      <w:r w:rsidR="0078115C">
        <w:t>171</w:t>
      </w:r>
      <w:r w:rsidR="00212270" w:rsidRPr="00000EFE">
        <w:t xml:space="preserve"> </w:t>
      </w:r>
      <w:r w:rsidR="0078115C">
        <w:t>Cuba</w:t>
      </w:r>
      <w:r w:rsidR="00212270" w:rsidRPr="00000EFE">
        <w:t xml:space="preserve"> St</w:t>
      </w:r>
      <w:r w:rsidRPr="00000EFE">
        <w:br/>
        <w:t>Tickets:</w:t>
      </w:r>
      <w:r w:rsidR="00212270" w:rsidRPr="00000EFE">
        <w:t xml:space="preserve"> $2</w:t>
      </w:r>
      <w:r w:rsidR="0078115C">
        <w:t>2-26</w:t>
      </w:r>
      <w:r w:rsidRPr="00000EFE">
        <w:br/>
        <w:t>Bookings:</w:t>
      </w:r>
      <w:r w:rsidR="00212270" w:rsidRPr="00000EFE">
        <w:t xml:space="preserve"> </w:t>
      </w:r>
      <w:r w:rsidR="0078115C">
        <w:t>comedyfest</w:t>
      </w:r>
      <w:r w:rsidR="002C41DC">
        <w:t>ival</w:t>
      </w:r>
      <w:bookmarkStart w:id="0" w:name="_GoBack"/>
      <w:bookmarkEnd w:id="0"/>
      <w:r w:rsidR="0078115C">
        <w:t>.co.nz</w:t>
      </w:r>
    </w:p>
    <w:p w14:paraId="43DD6AD1" w14:textId="77777777" w:rsidR="00202187" w:rsidRDefault="00202187" w:rsidP="00202187">
      <w:pPr>
        <w:pStyle w:val="2-BodyLight"/>
      </w:pPr>
      <w:r>
        <w:t>--</w:t>
      </w:r>
    </w:p>
    <w:p w14:paraId="2057BD6D" w14:textId="77777777" w:rsidR="00202187" w:rsidRDefault="002651D3" w:rsidP="00202187">
      <w:pPr>
        <w:pStyle w:val="2-BodyBold"/>
      </w:pPr>
      <w:r w:rsidRPr="00000EFE">
        <w:t>For more information, images and interviews contact:</w:t>
      </w:r>
    </w:p>
    <w:p w14:paraId="76AE22E9" w14:textId="3C4BF12B" w:rsidR="00882E0C" w:rsidRPr="005E5260" w:rsidRDefault="0078115C" w:rsidP="00000EFE">
      <w:pPr>
        <w:pStyle w:val="2-BodyLight"/>
      </w:pPr>
      <w:r>
        <w:t>Amanda Kennedy</w:t>
      </w:r>
      <w:r w:rsidR="00202187">
        <w:t xml:space="preserve">  |  </w:t>
      </w:r>
      <w:r>
        <w:t>0212407677</w:t>
      </w:r>
      <w:r w:rsidR="00202187">
        <w:t xml:space="preserve">  |  </w:t>
      </w:r>
      <w:r>
        <w:t>thefanbrigade@gmail.com</w:t>
      </w:r>
    </w:p>
    <w:sectPr w:rsidR="00882E0C" w:rsidRPr="005E5260" w:rsidSect="0045320C">
      <w:headerReference w:type="default" r:id="rId7"/>
      <w:pgSz w:w="11906" w:h="16838"/>
      <w:pgMar w:top="4253" w:right="1418" w:bottom="2268"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5EFD29" w14:textId="77777777" w:rsidR="005A25A6" w:rsidRDefault="005A25A6" w:rsidP="00000EFE">
      <w:r>
        <w:separator/>
      </w:r>
    </w:p>
  </w:endnote>
  <w:endnote w:type="continuationSeparator" w:id="0">
    <w:p w14:paraId="3056D879" w14:textId="77777777" w:rsidR="005A25A6" w:rsidRDefault="005A25A6" w:rsidP="00000E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0000000000000000000"/>
    <w:charset w:val="4D"/>
    <w:family w:val="roman"/>
    <w:notTrueType/>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Light">
    <w:altName w:val="Arial"/>
    <w:charset w:val="00"/>
    <w:family w:val="swiss"/>
    <w:pitch w:val="variable"/>
    <w:sig w:usb0="600002F7" w:usb1="02000001" w:usb2="00000000" w:usb3="00000000" w:csb0="0000019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Light">
    <w:panose1 w:val="020F0302020204030204"/>
    <w:charset w:val="00"/>
    <w:family w:val="auto"/>
    <w:pitch w:val="variable"/>
    <w:sig w:usb0="A00002EF" w:usb1="4000207B" w:usb2="00000000" w:usb3="00000000" w:csb0="0000019F" w:csb1="00000000"/>
  </w:font>
  <w:font w:name="Menlo Regular">
    <w:altName w:val="Menlo"/>
    <w:charset w:val="00"/>
    <w:family w:val="auto"/>
    <w:pitch w:val="variable"/>
    <w:sig w:usb0="E60022FF" w:usb1="D200F9FB" w:usb2="02000028" w:usb3="00000000" w:csb0="000001DF"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BC5B64" w14:textId="77777777" w:rsidR="005A25A6" w:rsidRDefault="005A25A6" w:rsidP="00000EFE">
      <w:r>
        <w:separator/>
      </w:r>
    </w:p>
  </w:footnote>
  <w:footnote w:type="continuationSeparator" w:id="0">
    <w:p w14:paraId="2A773D4A" w14:textId="77777777" w:rsidR="005A25A6" w:rsidRDefault="005A25A6" w:rsidP="00000EF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042D51" w14:textId="77777777" w:rsidR="00060A9C" w:rsidRDefault="0045320C" w:rsidP="0045320C">
    <w:pPr>
      <w:pStyle w:val="Header"/>
      <w:tabs>
        <w:tab w:val="left" w:pos="0"/>
        <w:tab w:val="left" w:pos="851"/>
        <w:tab w:val="left" w:pos="1560"/>
        <w:tab w:val="left" w:pos="1843"/>
      </w:tabs>
    </w:pPr>
    <w:r>
      <w:rPr>
        <w:noProof/>
        <w:lang w:val="en-US" w:bidi="ar-SA"/>
      </w:rPr>
      <w:drawing>
        <wp:anchor distT="0" distB="0" distL="114300" distR="114300" simplePos="0" relativeHeight="251658240" behindDoc="1" locked="0" layoutInCell="1" allowOverlap="1" wp14:anchorId="57CE1AAA" wp14:editId="122EB607">
          <wp:simplePos x="0" y="0"/>
          <wp:positionH relativeFrom="page">
            <wp:posOffset>52974</wp:posOffset>
          </wp:positionH>
          <wp:positionV relativeFrom="page">
            <wp:posOffset>0</wp:posOffset>
          </wp:positionV>
          <wp:extent cx="7555720" cy="10692000"/>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teve:Dropbox:SG &amp; ComFest:2018:1300 - Campaign Branding:Artwork:1300 - A4 Festival Template:InDesign:1300 - NZICF Media Release.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5720" cy="106920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val="en-US" w:bidi="ar-SA"/>
      </w:rPr>
      <w:drawing>
        <wp:inline distT="0" distB="0" distL="0" distR="0" wp14:anchorId="29A561E6" wp14:editId="48A990DE">
          <wp:extent cx="4885055" cy="6908800"/>
          <wp:effectExtent l="0" t="0" r="0" b="0"/>
          <wp:docPr id="1" name="Picture 1" descr="Macintosh HD:Users:Steve:Dropbox:SG &amp; ComFest:2018:1300 - Campaign Branding:Artwork:1300 - A4 Festival Template:InDesign:1300 - NZICF Media Rele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eve:Dropbox:SG &amp; ComFest:2018:1300 - Campaign Branding:Artwork:1300 - A4 Festival Template:InDesign:1300 - NZICF Media Releas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85055" cy="690880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1A2A3FA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2E33082C"/>
    <w:multiLevelType w:val="hybridMultilevel"/>
    <w:tmpl w:val="1540775A"/>
    <w:lvl w:ilvl="0" w:tplc="8AA4591C">
      <w:numFmt w:val="bullet"/>
      <w:lvlText w:val="–"/>
      <w:lvlJc w:val="left"/>
      <w:pPr>
        <w:ind w:left="720" w:hanging="360"/>
      </w:pPr>
      <w:rPr>
        <w:rFonts w:ascii="Source Sans Pro Light" w:eastAsia="Times New Roman" w:hAnsi="Source Sans Pro Light"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D464EF7"/>
    <w:multiLevelType w:val="hybridMultilevel"/>
    <w:tmpl w:val="C5FE1B0A"/>
    <w:lvl w:ilvl="0" w:tplc="97984D6E">
      <w:numFmt w:val="bullet"/>
      <w:lvlText w:val="–"/>
      <w:lvlJc w:val="left"/>
      <w:pPr>
        <w:ind w:left="720" w:hanging="360"/>
      </w:pPr>
      <w:rPr>
        <w:rFonts w:ascii="Source Sans Pro Light" w:eastAsia="Times New Roman" w:hAnsi="Source Sans Pro Light"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7254"/>
    <w:rsid w:val="00000EFE"/>
    <w:rsid w:val="00060A9C"/>
    <w:rsid w:val="00072C39"/>
    <w:rsid w:val="00075660"/>
    <w:rsid w:val="00077822"/>
    <w:rsid w:val="000A5AD2"/>
    <w:rsid w:val="000F24FF"/>
    <w:rsid w:val="0010761D"/>
    <w:rsid w:val="00142783"/>
    <w:rsid w:val="001A7147"/>
    <w:rsid w:val="00202187"/>
    <w:rsid w:val="00212270"/>
    <w:rsid w:val="002651D3"/>
    <w:rsid w:val="002C41DC"/>
    <w:rsid w:val="002C7144"/>
    <w:rsid w:val="002F6DC3"/>
    <w:rsid w:val="00321F3C"/>
    <w:rsid w:val="00343F86"/>
    <w:rsid w:val="003A0B65"/>
    <w:rsid w:val="003D459B"/>
    <w:rsid w:val="0045320C"/>
    <w:rsid w:val="00472CFE"/>
    <w:rsid w:val="004C1616"/>
    <w:rsid w:val="005356ED"/>
    <w:rsid w:val="005A25A6"/>
    <w:rsid w:val="005B351D"/>
    <w:rsid w:val="005E5260"/>
    <w:rsid w:val="006042CB"/>
    <w:rsid w:val="0065162E"/>
    <w:rsid w:val="006568E0"/>
    <w:rsid w:val="006921E0"/>
    <w:rsid w:val="006F2DC7"/>
    <w:rsid w:val="00747447"/>
    <w:rsid w:val="007668DF"/>
    <w:rsid w:val="0078115C"/>
    <w:rsid w:val="007B1B7F"/>
    <w:rsid w:val="00802B80"/>
    <w:rsid w:val="00807FAE"/>
    <w:rsid w:val="00831B94"/>
    <w:rsid w:val="00831ED7"/>
    <w:rsid w:val="00832255"/>
    <w:rsid w:val="008569DD"/>
    <w:rsid w:val="008662AC"/>
    <w:rsid w:val="00882E0C"/>
    <w:rsid w:val="008879B1"/>
    <w:rsid w:val="008A449D"/>
    <w:rsid w:val="008B48B7"/>
    <w:rsid w:val="008D0929"/>
    <w:rsid w:val="008E56BD"/>
    <w:rsid w:val="00921399"/>
    <w:rsid w:val="00936F99"/>
    <w:rsid w:val="00951E15"/>
    <w:rsid w:val="009759D2"/>
    <w:rsid w:val="0098654A"/>
    <w:rsid w:val="00986E6D"/>
    <w:rsid w:val="009B1789"/>
    <w:rsid w:val="009C5162"/>
    <w:rsid w:val="009D73E4"/>
    <w:rsid w:val="00A17A39"/>
    <w:rsid w:val="00A20051"/>
    <w:rsid w:val="00A20625"/>
    <w:rsid w:val="00A210E9"/>
    <w:rsid w:val="00A831B4"/>
    <w:rsid w:val="00B3414B"/>
    <w:rsid w:val="00B638F4"/>
    <w:rsid w:val="00B756FC"/>
    <w:rsid w:val="00B872CC"/>
    <w:rsid w:val="00BD49AE"/>
    <w:rsid w:val="00BE0A47"/>
    <w:rsid w:val="00BE760A"/>
    <w:rsid w:val="00BF6C2D"/>
    <w:rsid w:val="00C07254"/>
    <w:rsid w:val="00C84C67"/>
    <w:rsid w:val="00C87DA8"/>
    <w:rsid w:val="00D87F8E"/>
    <w:rsid w:val="00DD74AE"/>
    <w:rsid w:val="00E14A23"/>
    <w:rsid w:val="00E36465"/>
    <w:rsid w:val="00E670FD"/>
    <w:rsid w:val="00E91409"/>
    <w:rsid w:val="00E97263"/>
    <w:rsid w:val="00EA61D8"/>
    <w:rsid w:val="00EC23A0"/>
    <w:rsid w:val="00F76ADC"/>
    <w:rsid w:val="00FA00F5"/>
    <w:rsid w:val="00FF0F65"/>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E84919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NZ" w:eastAsia="en-US" w:bidi="ar-SA"/>
      </w:rPr>
    </w:rPrDefault>
    <w:pPrDefault/>
  </w:docDefaults>
  <w:latentStyles w:defLockedState="0" w:defUIPriority="99" w:defSemiHidden="0" w:defUnhideWhenUsed="0" w:defQFormat="0" w:count="380">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2 - Body"/>
    <w:rsid w:val="00000EFE"/>
    <w:pPr>
      <w:spacing w:after="125" w:line="250" w:lineRule="exact"/>
    </w:pPr>
    <w:rPr>
      <w:rFonts w:ascii="Source Sans Pro Light" w:eastAsia="Times New Roman" w:hAnsi="Source Sans Pro Light"/>
      <w:color w:val="000000"/>
      <w:szCs w:val="2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72CFE"/>
    <w:rPr>
      <w:color w:val="0000FF"/>
      <w:u w:val="single"/>
    </w:rPr>
  </w:style>
  <w:style w:type="paragraph" w:customStyle="1" w:styleId="MediumGrid21">
    <w:name w:val="Medium Grid 21"/>
    <w:basedOn w:val="Normal"/>
    <w:uiPriority w:val="1"/>
    <w:qFormat/>
    <w:rsid w:val="00472CFE"/>
    <w:pPr>
      <w:spacing w:after="0" w:line="240" w:lineRule="auto"/>
    </w:pPr>
  </w:style>
  <w:style w:type="paragraph" w:customStyle="1" w:styleId="Nospace-Calibri12">
    <w:name w:val="No space - Calibri 12"/>
    <w:basedOn w:val="MediumGrid21"/>
    <w:rsid w:val="00472CFE"/>
    <w:rPr>
      <w:rFonts w:eastAsia="Cambria"/>
      <w:sz w:val="24"/>
      <w:szCs w:val="24"/>
      <w:lang w:bidi="ar-SA"/>
    </w:rPr>
  </w:style>
  <w:style w:type="paragraph" w:styleId="BodyText">
    <w:name w:val="Body Text"/>
    <w:basedOn w:val="Normal"/>
    <w:link w:val="BodyTextChar"/>
    <w:semiHidden/>
    <w:rsid w:val="00472CFE"/>
    <w:pPr>
      <w:spacing w:after="0" w:line="240" w:lineRule="auto"/>
    </w:pPr>
    <w:rPr>
      <w:rFonts w:ascii="Arial" w:hAnsi="Arial"/>
      <w:szCs w:val="20"/>
      <w:lang w:val="en-AU" w:bidi="ar-SA"/>
    </w:rPr>
  </w:style>
  <w:style w:type="character" w:customStyle="1" w:styleId="BodyTextChar">
    <w:name w:val="Body Text Char"/>
    <w:link w:val="BodyText"/>
    <w:semiHidden/>
    <w:rsid w:val="00472CFE"/>
    <w:rPr>
      <w:rFonts w:ascii="Arial" w:eastAsia="Times New Roman" w:hAnsi="Arial" w:cs="Times New Roman"/>
      <w:szCs w:val="20"/>
      <w:lang w:val="en-AU"/>
    </w:rPr>
  </w:style>
  <w:style w:type="paragraph" w:styleId="NormalWeb">
    <w:name w:val="Normal (Web)"/>
    <w:basedOn w:val="Normal"/>
    <w:uiPriority w:val="99"/>
    <w:rsid w:val="00472CFE"/>
    <w:pPr>
      <w:spacing w:before="100" w:beforeAutospacing="1" w:after="100" w:afterAutospacing="1" w:line="240" w:lineRule="auto"/>
    </w:pPr>
    <w:rPr>
      <w:rFonts w:ascii="Times New Roman" w:hAnsi="Times New Roman"/>
      <w:sz w:val="24"/>
      <w:szCs w:val="20"/>
      <w:lang w:bidi="ar-SA"/>
    </w:rPr>
  </w:style>
  <w:style w:type="paragraph" w:styleId="NoSpacing">
    <w:name w:val="No Spacing"/>
    <w:uiPriority w:val="1"/>
    <w:qFormat/>
    <w:rsid w:val="002651D3"/>
    <w:rPr>
      <w:sz w:val="22"/>
      <w:szCs w:val="22"/>
    </w:rPr>
  </w:style>
  <w:style w:type="character" w:customStyle="1" w:styleId="apple-converted-space">
    <w:name w:val="apple-converted-space"/>
    <w:rsid w:val="005B351D"/>
  </w:style>
  <w:style w:type="character" w:customStyle="1" w:styleId="xbe">
    <w:name w:val="_xbe"/>
    <w:rsid w:val="005B351D"/>
  </w:style>
  <w:style w:type="paragraph" w:styleId="BalloonText">
    <w:name w:val="Balloon Text"/>
    <w:basedOn w:val="Normal"/>
    <w:link w:val="BalloonTextChar"/>
    <w:uiPriority w:val="99"/>
    <w:semiHidden/>
    <w:unhideWhenUsed/>
    <w:rsid w:val="00747447"/>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747447"/>
    <w:rPr>
      <w:rFonts w:ascii="Lucida Grande" w:eastAsia="Times New Roman" w:hAnsi="Lucida Grande" w:cs="Lucida Grande"/>
      <w:sz w:val="18"/>
      <w:szCs w:val="18"/>
      <w:lang w:val="en-NZ" w:bidi="en-US"/>
    </w:rPr>
  </w:style>
  <w:style w:type="paragraph" w:styleId="Header">
    <w:name w:val="header"/>
    <w:basedOn w:val="Normal"/>
    <w:link w:val="HeaderChar"/>
    <w:uiPriority w:val="99"/>
    <w:unhideWhenUsed/>
    <w:rsid w:val="00882E0C"/>
    <w:pPr>
      <w:tabs>
        <w:tab w:val="center" w:pos="4320"/>
        <w:tab w:val="right" w:pos="8640"/>
      </w:tabs>
    </w:pPr>
  </w:style>
  <w:style w:type="character" w:customStyle="1" w:styleId="HeaderChar">
    <w:name w:val="Header Char"/>
    <w:basedOn w:val="DefaultParagraphFont"/>
    <w:link w:val="Header"/>
    <w:uiPriority w:val="99"/>
    <w:rsid w:val="00882E0C"/>
    <w:rPr>
      <w:rFonts w:eastAsia="Times New Roman"/>
      <w:sz w:val="22"/>
      <w:szCs w:val="22"/>
      <w:lang w:bidi="en-US"/>
    </w:rPr>
  </w:style>
  <w:style w:type="paragraph" w:styleId="Footer">
    <w:name w:val="footer"/>
    <w:basedOn w:val="Normal"/>
    <w:link w:val="FooterChar"/>
    <w:uiPriority w:val="99"/>
    <w:unhideWhenUsed/>
    <w:rsid w:val="00882E0C"/>
    <w:pPr>
      <w:tabs>
        <w:tab w:val="center" w:pos="4320"/>
        <w:tab w:val="right" w:pos="8640"/>
      </w:tabs>
    </w:pPr>
  </w:style>
  <w:style w:type="character" w:customStyle="1" w:styleId="FooterChar">
    <w:name w:val="Footer Char"/>
    <w:basedOn w:val="DefaultParagraphFont"/>
    <w:link w:val="Footer"/>
    <w:uiPriority w:val="99"/>
    <w:rsid w:val="00882E0C"/>
    <w:rPr>
      <w:rFonts w:eastAsia="Times New Roman"/>
      <w:sz w:val="22"/>
      <w:szCs w:val="22"/>
      <w:lang w:bidi="en-US"/>
    </w:rPr>
  </w:style>
  <w:style w:type="paragraph" w:customStyle="1" w:styleId="2-BodyLight">
    <w:name w:val="2 - Body Light"/>
    <w:qFormat/>
    <w:rsid w:val="00D87F8E"/>
    <w:pPr>
      <w:spacing w:after="125" w:line="250" w:lineRule="exact"/>
    </w:pPr>
    <w:rPr>
      <w:rFonts w:ascii="Calibri Light" w:eastAsia="Times New Roman" w:hAnsi="Calibri Light"/>
      <w:color w:val="000000"/>
      <w:szCs w:val="22"/>
      <w:lang w:bidi="en-US"/>
    </w:rPr>
  </w:style>
  <w:style w:type="paragraph" w:customStyle="1" w:styleId="1-Heading">
    <w:name w:val="1 - Heading"/>
    <w:basedOn w:val="2-BodyLight"/>
    <w:qFormat/>
    <w:rsid w:val="00D87F8E"/>
    <w:pPr>
      <w:spacing w:after="200" w:line="400" w:lineRule="exact"/>
    </w:pPr>
    <w:rPr>
      <w:rFonts w:ascii="Calibri" w:hAnsi="Calibri"/>
      <w:b/>
      <w:sz w:val="32"/>
      <w:szCs w:val="32"/>
    </w:rPr>
  </w:style>
  <w:style w:type="paragraph" w:customStyle="1" w:styleId="2-BodyBold">
    <w:name w:val="2 - Body Bold"/>
    <w:basedOn w:val="2-BodyLight"/>
    <w:next w:val="2-BodyLight"/>
    <w:qFormat/>
    <w:rsid w:val="00D87F8E"/>
    <w:pPr>
      <w:spacing w:after="0"/>
    </w:pPr>
    <w:rPr>
      <w:rFonts w:ascii="Calibri" w:hAnsi="Calibri"/>
      <w:b/>
    </w:rPr>
  </w:style>
  <w:style w:type="character" w:customStyle="1" w:styleId="3-QuoteItalic">
    <w:name w:val="3 - Quote Italic"/>
    <w:basedOn w:val="DefaultParagraphFont"/>
    <w:uiPriority w:val="1"/>
    <w:qFormat/>
    <w:rsid w:val="00D87F8E"/>
    <w:rPr>
      <w:rFonts w:ascii="Calibri" w:hAnsi="Calibri"/>
      <w:b/>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316361">
      <w:bodyDiv w:val="1"/>
      <w:marLeft w:val="0"/>
      <w:marRight w:val="0"/>
      <w:marTop w:val="0"/>
      <w:marBottom w:val="0"/>
      <w:divBdr>
        <w:top w:val="none" w:sz="0" w:space="0" w:color="auto"/>
        <w:left w:val="none" w:sz="0" w:space="0" w:color="auto"/>
        <w:bottom w:val="none" w:sz="0" w:space="0" w:color="auto"/>
        <w:right w:val="none" w:sz="0" w:space="0" w:color="auto"/>
      </w:divBdr>
    </w:div>
    <w:div w:id="119565220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production/Desktop/A4Template201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A4Template2018.dotx</Template>
  <TotalTime>1</TotalTime>
  <Pages>1</Pages>
  <Words>249</Words>
  <Characters>1425</Characters>
  <Application>Microsoft Macintosh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1671</CharactersWithSpaces>
  <SharedDoc>false</SharedDoc>
  <HLinks>
    <vt:vector size="12" baseType="variant">
      <vt:variant>
        <vt:i4>6029382</vt:i4>
      </vt:variant>
      <vt:variant>
        <vt:i4>0</vt:i4>
      </vt:variant>
      <vt:variant>
        <vt:i4>0</vt:i4>
      </vt:variant>
      <vt:variant>
        <vt:i4>5</vt:i4>
      </vt:variant>
      <vt:variant>
        <vt:lpwstr>http://comedyfestival.co.nz/</vt:lpwstr>
      </vt:variant>
      <vt:variant>
        <vt:lpwstr/>
      </vt:variant>
      <vt:variant>
        <vt:i4>3670068</vt:i4>
      </vt:variant>
      <vt:variant>
        <vt:i4>-1</vt:i4>
      </vt:variant>
      <vt:variant>
        <vt:i4>1027</vt:i4>
      </vt:variant>
      <vt:variant>
        <vt:i4>1</vt:i4>
      </vt:variant>
      <vt:variant>
        <vt:lpwstr>1156%20-%20Flick%202017%20NZICF_AW%20RGB%203000px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Microsoft Office User</cp:lastModifiedBy>
  <cp:revision>3</cp:revision>
  <cp:lastPrinted>2016-03-04T00:16:00Z</cp:lastPrinted>
  <dcterms:created xsi:type="dcterms:W3CDTF">2019-01-25T05:20:00Z</dcterms:created>
  <dcterms:modified xsi:type="dcterms:W3CDTF">2019-02-25T02:03:00Z</dcterms:modified>
</cp:coreProperties>
</file>