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D995DE" w14:textId="568F0FB8" w:rsidR="00B71010" w:rsidRPr="00B71010" w:rsidRDefault="00B71010" w:rsidP="00DD2EE7">
      <w:pPr>
        <w:pStyle w:val="2-BodyLight"/>
        <w:spacing w:after="0" w:line="240" w:lineRule="auto"/>
        <w:rPr>
          <w:rFonts w:asciiTheme="majorHAnsi" w:hAnsiTheme="majorHAnsi" w:cstheme="majorHAnsi"/>
          <w:sz w:val="16"/>
        </w:rPr>
      </w:pPr>
      <w:r w:rsidRPr="00B71010">
        <w:rPr>
          <w:rFonts w:asciiTheme="majorHAnsi" w:hAnsiTheme="majorHAnsi" w:cstheme="majorHAnsi"/>
          <w:b/>
          <w:sz w:val="24"/>
          <w:szCs w:val="32"/>
          <w:lang w:val="en-US"/>
        </w:rPr>
        <w:t>Melbourne International Comedy Festival presents</w:t>
      </w:r>
    </w:p>
    <w:p w14:paraId="62F55812" w14:textId="7F20BD85" w:rsidR="00DD2EE7" w:rsidRPr="00CC06E3" w:rsidRDefault="00B71010" w:rsidP="00DD2EE7">
      <w:pPr>
        <w:pStyle w:val="2-BodyLight"/>
        <w:spacing w:after="0" w:line="240" w:lineRule="auto"/>
        <w:rPr>
          <w:rFonts w:asciiTheme="majorHAnsi" w:hAnsiTheme="majorHAnsi" w:cstheme="majorHAnsi"/>
          <w:b/>
          <w:sz w:val="50"/>
          <w:szCs w:val="50"/>
        </w:rPr>
      </w:pPr>
      <w:r w:rsidRPr="00CC06E3">
        <w:rPr>
          <w:rFonts w:asciiTheme="majorHAnsi" w:hAnsiTheme="majorHAnsi" w:cstheme="majorHAnsi"/>
          <w:b/>
          <w:sz w:val="50"/>
          <w:szCs w:val="50"/>
        </w:rPr>
        <w:t>FERN BRADY</w:t>
      </w:r>
      <w:r w:rsidR="00DD2EE7" w:rsidRPr="00CC06E3">
        <w:rPr>
          <w:rFonts w:asciiTheme="majorHAnsi" w:hAnsiTheme="majorHAnsi" w:cstheme="majorHAnsi"/>
          <w:b/>
          <w:sz w:val="50"/>
          <w:szCs w:val="50"/>
        </w:rPr>
        <w:t xml:space="preserve"> – </w:t>
      </w:r>
      <w:r w:rsidRPr="00CC06E3">
        <w:rPr>
          <w:rFonts w:asciiTheme="majorHAnsi" w:hAnsiTheme="majorHAnsi" w:cstheme="majorHAnsi"/>
          <w:b/>
          <w:sz w:val="50"/>
          <w:szCs w:val="50"/>
        </w:rPr>
        <w:t>Power &amp; Chaos</w:t>
      </w:r>
    </w:p>
    <w:p w14:paraId="364BE54E" w14:textId="7C2C8E7E" w:rsidR="00DD2EE7" w:rsidRDefault="001228B3" w:rsidP="00DD2EE7">
      <w:pPr>
        <w:pStyle w:val="2-BodyLight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66CB4026" wp14:editId="068DB7A3">
            <wp:simplePos x="0" y="0"/>
            <wp:positionH relativeFrom="column">
              <wp:posOffset>3175</wp:posOffset>
            </wp:positionH>
            <wp:positionV relativeFrom="paragraph">
              <wp:posOffset>29579</wp:posOffset>
            </wp:positionV>
            <wp:extent cx="3768090" cy="1884045"/>
            <wp:effectExtent l="0" t="0" r="381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ern_Tour_1600x800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68090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F997DA" w14:textId="3C2BECEA" w:rsidR="00DD2EE7" w:rsidRDefault="00DD2EE7" w:rsidP="00DD2EE7">
      <w:pPr>
        <w:pStyle w:val="2-BodyLight"/>
        <w:rPr>
          <w:lang w:val="en-US"/>
        </w:rPr>
      </w:pPr>
    </w:p>
    <w:p w14:paraId="4C2D82D7" w14:textId="5CFB8467" w:rsidR="00A40CC1" w:rsidRDefault="00A40CC1" w:rsidP="00DD2EE7">
      <w:pPr>
        <w:pStyle w:val="2-BodyLight"/>
        <w:rPr>
          <w:lang w:val="en-US"/>
        </w:rPr>
      </w:pPr>
    </w:p>
    <w:p w14:paraId="1346C385" w14:textId="5CC33161" w:rsidR="00A40CC1" w:rsidRDefault="00A40CC1" w:rsidP="00DD2EE7">
      <w:pPr>
        <w:pStyle w:val="2-BodyLight"/>
        <w:rPr>
          <w:lang w:val="en-US"/>
        </w:rPr>
      </w:pPr>
    </w:p>
    <w:p w14:paraId="2A582218" w14:textId="7C186E84" w:rsidR="00A40CC1" w:rsidRDefault="00A40CC1" w:rsidP="00DD2EE7">
      <w:pPr>
        <w:pStyle w:val="2-BodyLight"/>
        <w:rPr>
          <w:lang w:val="en-US"/>
        </w:rPr>
      </w:pPr>
    </w:p>
    <w:p w14:paraId="0C8B7BB3" w14:textId="4A1256AE" w:rsidR="00A40CC1" w:rsidRDefault="00A40CC1" w:rsidP="00DD2EE7">
      <w:pPr>
        <w:pStyle w:val="2-BodyLight"/>
        <w:rPr>
          <w:lang w:val="en-US"/>
        </w:rPr>
      </w:pPr>
    </w:p>
    <w:p w14:paraId="6C90401B" w14:textId="572DBD2D" w:rsidR="00A40CC1" w:rsidRDefault="00A40CC1" w:rsidP="00DD2EE7">
      <w:pPr>
        <w:pStyle w:val="2-BodyLight"/>
        <w:rPr>
          <w:lang w:val="en-US"/>
        </w:rPr>
      </w:pPr>
    </w:p>
    <w:p w14:paraId="711388AB" w14:textId="61DCABB6" w:rsidR="00A40CC1" w:rsidRDefault="00A40CC1" w:rsidP="00DD2EE7">
      <w:pPr>
        <w:pStyle w:val="2-BodyLight"/>
        <w:rPr>
          <w:lang w:val="en-US"/>
        </w:rPr>
      </w:pPr>
    </w:p>
    <w:p w14:paraId="49E31A0A" w14:textId="77777777" w:rsidR="00CC06E3" w:rsidRDefault="00CC06E3" w:rsidP="00DD2EE7">
      <w:pPr>
        <w:pStyle w:val="2-BodyLight"/>
        <w:rPr>
          <w:lang w:val="en-US"/>
        </w:rPr>
      </w:pPr>
    </w:p>
    <w:p w14:paraId="35741F17" w14:textId="05CAA330" w:rsidR="00DD2EE7" w:rsidRPr="00DD2EE7" w:rsidRDefault="00DD2EE7" w:rsidP="00DD2EE7">
      <w:pPr>
        <w:pStyle w:val="2-BodyLight"/>
        <w:rPr>
          <w:lang w:val="en-US"/>
        </w:rPr>
      </w:pPr>
      <w:r w:rsidRPr="00DD2EE7">
        <w:rPr>
          <w:lang w:val="en-US"/>
        </w:rPr>
        <w:t xml:space="preserve">Scottish </w:t>
      </w:r>
      <w:r>
        <w:rPr>
          <w:lang w:val="en-US"/>
        </w:rPr>
        <w:t>p</w:t>
      </w:r>
      <w:r w:rsidRPr="00DD2EE7">
        <w:rPr>
          <w:lang w:val="en-US"/>
        </w:rPr>
        <w:t xml:space="preserve">owerhouse Fern Brady brings her dry wit and caustic charm back to </w:t>
      </w:r>
      <w:r>
        <w:rPr>
          <w:lang w:val="en-US"/>
        </w:rPr>
        <w:t>Auckland</w:t>
      </w:r>
      <w:r w:rsidRPr="00DD2EE7">
        <w:rPr>
          <w:lang w:val="en-US"/>
        </w:rPr>
        <w:t xml:space="preserve"> with her show POWER AND CHAOS.</w:t>
      </w:r>
    </w:p>
    <w:p w14:paraId="2C3DE688" w14:textId="14644697" w:rsidR="00DD2EE7" w:rsidRPr="00DD2EE7" w:rsidRDefault="00DD2EE7" w:rsidP="00DD2EE7">
      <w:pPr>
        <w:pStyle w:val="2-BodyLight"/>
        <w:rPr>
          <w:lang w:val="en-US"/>
        </w:rPr>
      </w:pPr>
      <w:r w:rsidRPr="00DD2EE7">
        <w:rPr>
          <w:lang w:val="en-US"/>
        </w:rPr>
        <w:t xml:space="preserve">Fern has built her name on incisive commentary and close-to-the-bone comedy. She is bold, brash and sometimes brutal, using her unique world-view to dissect politics and relationships with passionate honesty. </w:t>
      </w:r>
    </w:p>
    <w:p w14:paraId="6C3B9F9C" w14:textId="3E61DE24" w:rsidR="00DD2EE7" w:rsidRPr="00DD2EE7" w:rsidRDefault="00DD2EE7" w:rsidP="00DD2EE7">
      <w:pPr>
        <w:pStyle w:val="2-BodyLight"/>
        <w:rPr>
          <w:lang w:val="en-US"/>
        </w:rPr>
      </w:pPr>
      <w:r w:rsidRPr="00DD2EE7">
        <w:rPr>
          <w:lang w:val="en-AU"/>
        </w:rPr>
        <w:t xml:space="preserve">The former comedy reviewer first tried stand up after the magazine she worked for suggested she write an article where she 'faked it' as a comedian. She enjoyed it so much that one year on, she embarked on a career as a stand-up.  She can now </w:t>
      </w:r>
      <w:r w:rsidRPr="00DD2EE7">
        <w:rPr>
          <w:lang w:val="en-US"/>
        </w:rPr>
        <w:t xml:space="preserve">be seen on </w:t>
      </w:r>
      <w:r w:rsidRPr="00DD2EE7">
        <w:rPr>
          <w:i/>
          <w:lang w:val="en-US"/>
        </w:rPr>
        <w:t xml:space="preserve">Live from the Apollo </w:t>
      </w:r>
      <w:r w:rsidRPr="00DD2EE7">
        <w:rPr>
          <w:lang w:val="en-US"/>
        </w:rPr>
        <w:t xml:space="preserve">and Comedy Central’s </w:t>
      </w:r>
      <w:proofErr w:type="gramStart"/>
      <w:r w:rsidRPr="00DD2EE7">
        <w:rPr>
          <w:i/>
          <w:lang w:val="en-US"/>
        </w:rPr>
        <w:t>The</w:t>
      </w:r>
      <w:proofErr w:type="gramEnd"/>
      <w:r w:rsidRPr="00DD2EE7">
        <w:rPr>
          <w:i/>
          <w:lang w:val="en-US"/>
        </w:rPr>
        <w:t xml:space="preserve"> Russell Howard Hour</w:t>
      </w:r>
      <w:r w:rsidRPr="00DD2EE7">
        <w:rPr>
          <w:lang w:val="en-US"/>
        </w:rPr>
        <w:t>.</w:t>
      </w:r>
    </w:p>
    <w:p w14:paraId="7DAA1C30" w14:textId="597A4B35" w:rsidR="00DD2EE7" w:rsidRPr="00DD2EE7" w:rsidRDefault="00DD2EE7" w:rsidP="00DD2EE7">
      <w:pPr>
        <w:pStyle w:val="2-BodyLight"/>
        <w:rPr>
          <w:lang w:val="en-US"/>
        </w:rPr>
      </w:pPr>
      <w:r w:rsidRPr="00DD2EE7">
        <w:rPr>
          <w:b/>
          <w:i/>
          <w:lang w:val="en-US"/>
        </w:rPr>
        <w:t>‘Whip-smart, unabashed honest’</w:t>
      </w:r>
      <w:r w:rsidRPr="00DD2EE7">
        <w:rPr>
          <w:lang w:val="en-US"/>
        </w:rPr>
        <w:t xml:space="preserve"> Herald</w:t>
      </w:r>
    </w:p>
    <w:p w14:paraId="54C49E08" w14:textId="6696C2A5" w:rsidR="000A5AD2" w:rsidRDefault="00DD2EE7" w:rsidP="000A5AD2">
      <w:pPr>
        <w:pStyle w:val="2-BodyLight"/>
        <w:rPr>
          <w:lang w:val="en-US"/>
        </w:rPr>
      </w:pPr>
      <w:r w:rsidRPr="00DD2EE7">
        <w:rPr>
          <w:b/>
          <w:i/>
          <w:lang w:val="en-US"/>
        </w:rPr>
        <w:t xml:space="preserve">‘A charming performer with a wicked gleam in her eye who’ll </w:t>
      </w:r>
      <w:proofErr w:type="gramStart"/>
      <w:r w:rsidRPr="00DD2EE7">
        <w:rPr>
          <w:b/>
          <w:i/>
          <w:lang w:val="en-US"/>
        </w:rPr>
        <w:t>win</w:t>
      </w:r>
      <w:proofErr w:type="gramEnd"/>
      <w:r w:rsidRPr="00DD2EE7">
        <w:rPr>
          <w:b/>
          <w:i/>
          <w:lang w:val="en-US"/>
        </w:rPr>
        <w:t xml:space="preserve"> you from her opening jokes until the lights come up’</w:t>
      </w:r>
      <w:r w:rsidRPr="00DD2EE7">
        <w:rPr>
          <w:lang w:val="en-US"/>
        </w:rPr>
        <w:t xml:space="preserve"> Herald Sun</w:t>
      </w:r>
    </w:p>
    <w:p w14:paraId="40B63292" w14:textId="1A9AA5AF" w:rsidR="00933049" w:rsidRPr="00933049" w:rsidRDefault="003919A6" w:rsidP="000A5AD2">
      <w:pPr>
        <w:pStyle w:val="2-BodyLight"/>
        <w:rPr>
          <w:b/>
          <w:lang w:val="en-US"/>
        </w:rPr>
      </w:pPr>
      <w:hyperlink r:id="rId8" w:history="1">
        <w:r w:rsidR="00933049" w:rsidRPr="00933049">
          <w:rPr>
            <w:rStyle w:val="Hyperlink"/>
            <w:b/>
            <w:lang w:val="en-US"/>
          </w:rPr>
          <w:t>Watch Fern here</w:t>
        </w:r>
      </w:hyperlink>
    </w:p>
    <w:p w14:paraId="15EF7AC4" w14:textId="3A79AA77" w:rsidR="003D459B" w:rsidRPr="00000EFE" w:rsidRDefault="00B71010" w:rsidP="000A5AD2">
      <w:pPr>
        <w:pStyle w:val="2-BodyBold"/>
      </w:pPr>
      <w:r>
        <w:t xml:space="preserve">Fern Brady </w:t>
      </w:r>
      <w:r w:rsidR="003D459B">
        <w:t xml:space="preserve">– </w:t>
      </w:r>
      <w:r>
        <w:t>Power &amp; Chaos</w:t>
      </w:r>
    </w:p>
    <w:p w14:paraId="1F456D39" w14:textId="77777777" w:rsidR="000A5AD2" w:rsidRDefault="000A5AD2" w:rsidP="000A5AD2">
      <w:pPr>
        <w:pStyle w:val="2-BodyBold"/>
      </w:pPr>
      <w:r>
        <w:t>Auckland</w:t>
      </w:r>
    </w:p>
    <w:p w14:paraId="43DD6AD1" w14:textId="044B4C59" w:rsidR="00202187" w:rsidRDefault="002651D3" w:rsidP="00202187">
      <w:pPr>
        <w:pStyle w:val="2-BodyLight"/>
      </w:pPr>
      <w:r w:rsidRPr="00000EFE">
        <w:t>Dates</w:t>
      </w:r>
      <w:r w:rsidR="005B351D" w:rsidRPr="00000EFE">
        <w:t xml:space="preserve">: </w:t>
      </w:r>
      <w:r w:rsidR="00407048">
        <w:t>Fri</w:t>
      </w:r>
      <w:r w:rsidR="00831ED7" w:rsidRPr="00000EFE">
        <w:t xml:space="preserve"> 3 </w:t>
      </w:r>
      <w:r w:rsidR="00407048">
        <w:t>&amp;</w:t>
      </w:r>
      <w:r w:rsidR="00831ED7" w:rsidRPr="00000EFE">
        <w:t xml:space="preserve"> Sat</w:t>
      </w:r>
      <w:r w:rsidR="00212270" w:rsidRPr="00000EFE">
        <w:t xml:space="preserve"> </w:t>
      </w:r>
      <w:r w:rsidR="00407048">
        <w:t>4</w:t>
      </w:r>
      <w:r w:rsidR="00212270" w:rsidRPr="00000EFE">
        <w:t xml:space="preserve"> May</w:t>
      </w:r>
      <w:r w:rsidR="00A831B4" w:rsidRPr="00000EFE">
        <w:t xml:space="preserve">, </w:t>
      </w:r>
      <w:r w:rsidR="00407048">
        <w:t>7.15</w:t>
      </w:r>
      <w:r w:rsidR="00A831B4" w:rsidRPr="00000EFE">
        <w:t>pm</w:t>
      </w:r>
      <w:r w:rsidRPr="00000EFE">
        <w:br/>
        <w:t xml:space="preserve">Venue: </w:t>
      </w:r>
      <w:r w:rsidR="00407048">
        <w:t>Loft at Q Theatre</w:t>
      </w:r>
      <w:r w:rsidR="005B351D" w:rsidRPr="00000EFE">
        <w:br/>
        <w:t>Tickets: $</w:t>
      </w:r>
      <w:r w:rsidR="00212270" w:rsidRPr="00000EFE">
        <w:t>2</w:t>
      </w:r>
      <w:r w:rsidR="00DD2EE7">
        <w:t>6</w:t>
      </w:r>
      <w:r w:rsidR="00212270" w:rsidRPr="00000EFE">
        <w:t xml:space="preserve"> – $2</w:t>
      </w:r>
      <w:r w:rsidR="00DD2EE7">
        <w:t>8</w:t>
      </w:r>
      <w:r w:rsidRPr="00000EFE">
        <w:br/>
        <w:t xml:space="preserve">Bookings: </w:t>
      </w:r>
      <w:r w:rsidR="008510A7">
        <w:t>qtheatre.co.nz // 09 309 9771</w:t>
      </w:r>
    </w:p>
    <w:p w14:paraId="2057BD6D" w14:textId="77777777" w:rsidR="00202187" w:rsidRDefault="002651D3" w:rsidP="00202187">
      <w:pPr>
        <w:pStyle w:val="2-BodyBold"/>
      </w:pPr>
      <w:r w:rsidRPr="00000EFE">
        <w:t>For more information, images and interviews contact:</w:t>
      </w:r>
    </w:p>
    <w:p w14:paraId="76AE22E9" w14:textId="286AD4EA" w:rsidR="00882E0C" w:rsidRPr="00CC06E3" w:rsidRDefault="00DD2EE7" w:rsidP="00000EFE">
      <w:pPr>
        <w:pStyle w:val="2-BodyLight"/>
      </w:pPr>
      <w:r>
        <w:t xml:space="preserve">Rebecca Austin at Melbourne International Comedy Festival </w:t>
      </w:r>
      <w:r w:rsidR="00202187">
        <w:t xml:space="preserve">|  </w:t>
      </w:r>
      <w:r>
        <w:t>+61 3 9245 3700</w:t>
      </w:r>
      <w:r w:rsidR="00202187">
        <w:t xml:space="preserve">  | </w:t>
      </w:r>
      <w:r>
        <w:t>rebecca@comedyfestival.com.au</w:t>
      </w:r>
      <w:r w:rsidR="002651D3" w:rsidRPr="00000EFE">
        <w:t xml:space="preserve"> </w:t>
      </w:r>
      <w:bookmarkStart w:id="0" w:name="_GoBack"/>
      <w:bookmarkEnd w:id="0"/>
    </w:p>
    <w:sectPr w:rsidR="00882E0C" w:rsidRPr="00CC06E3" w:rsidSect="0045320C">
      <w:headerReference w:type="default" r:id="rId9"/>
      <w:pgSz w:w="11906" w:h="16838"/>
      <w:pgMar w:top="4253" w:right="1418" w:bottom="226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7C2CD0" w14:textId="77777777" w:rsidR="003919A6" w:rsidRDefault="003919A6" w:rsidP="00000EFE">
      <w:r>
        <w:separator/>
      </w:r>
    </w:p>
  </w:endnote>
  <w:endnote w:type="continuationSeparator" w:id="0">
    <w:p w14:paraId="442B37A0" w14:textId="77777777" w:rsidR="003919A6" w:rsidRDefault="003919A6" w:rsidP="00000E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ource Sans Pro Light">
    <w:altName w:val="Source Sans Pro Light"/>
    <w:panose1 w:val="020B0403030403020204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B451A5" w14:textId="77777777" w:rsidR="003919A6" w:rsidRDefault="003919A6" w:rsidP="00000EFE">
      <w:r>
        <w:separator/>
      </w:r>
    </w:p>
  </w:footnote>
  <w:footnote w:type="continuationSeparator" w:id="0">
    <w:p w14:paraId="43352AA9" w14:textId="77777777" w:rsidR="003919A6" w:rsidRDefault="003919A6" w:rsidP="00000E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042D51" w14:textId="77777777" w:rsidR="00060A9C" w:rsidRDefault="0045320C" w:rsidP="0045320C">
    <w:pPr>
      <w:pStyle w:val="Header"/>
      <w:tabs>
        <w:tab w:val="left" w:pos="0"/>
        <w:tab w:val="left" w:pos="851"/>
        <w:tab w:val="left" w:pos="1560"/>
        <w:tab w:val="left" w:pos="1843"/>
      </w:tabs>
    </w:pPr>
    <w:r>
      <w:rPr>
        <w:noProof/>
        <w:lang w:val="en-US" w:bidi="ar-SA"/>
      </w:rPr>
      <w:drawing>
        <wp:anchor distT="0" distB="0" distL="114300" distR="114300" simplePos="0" relativeHeight="251658240" behindDoc="1" locked="0" layoutInCell="1" allowOverlap="1" wp14:anchorId="57CE1AAA" wp14:editId="0AFC68D6">
          <wp:simplePos x="0" y="0"/>
          <wp:positionH relativeFrom="page">
            <wp:posOffset>52974</wp:posOffset>
          </wp:positionH>
          <wp:positionV relativeFrom="page">
            <wp:posOffset>0</wp:posOffset>
          </wp:positionV>
          <wp:extent cx="7555720" cy="10692000"/>
          <wp:effectExtent l="0" t="0" r="0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Steve:Dropbox:SG &amp; ComFest:2018:1300 - Campaign Branding:Artwork:1300 - A4 Festival Template:InDesign:1300 - NZICF Media Releas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572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bidi="ar-SA"/>
      </w:rPr>
      <w:drawing>
        <wp:inline distT="0" distB="0" distL="0" distR="0" wp14:anchorId="29A561E6" wp14:editId="48A990DE">
          <wp:extent cx="4885055" cy="6908800"/>
          <wp:effectExtent l="0" t="0" r="0" b="0"/>
          <wp:docPr id="4" name="Picture 4" descr="Macintosh HD:Users:Steve:Dropbox:SG &amp; ComFest:2018:1300 - Campaign Branding:Artwork:1300 - A4 Festival Template:InDesign:1300 - NZICF Media Relea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Steve:Dropbox:SG &amp; ComFest:2018:1300 - Campaign Branding:Artwork:1300 - A4 Festival Template:InDesign:1300 - NZICF Media Releas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5055" cy="690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1A2A3FA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E33082C"/>
    <w:multiLevelType w:val="hybridMultilevel"/>
    <w:tmpl w:val="1540775A"/>
    <w:lvl w:ilvl="0" w:tplc="8AA4591C">
      <w:numFmt w:val="bullet"/>
      <w:lvlText w:val="–"/>
      <w:lvlJc w:val="left"/>
      <w:pPr>
        <w:ind w:left="720" w:hanging="360"/>
      </w:pPr>
      <w:rPr>
        <w:rFonts w:ascii="Source Sans Pro Light" w:eastAsia="Times New Roman" w:hAnsi="Source Sans Pro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464EF7"/>
    <w:multiLevelType w:val="hybridMultilevel"/>
    <w:tmpl w:val="C5FE1B0A"/>
    <w:lvl w:ilvl="0" w:tplc="97984D6E">
      <w:numFmt w:val="bullet"/>
      <w:lvlText w:val="–"/>
      <w:lvlJc w:val="left"/>
      <w:pPr>
        <w:ind w:left="720" w:hanging="360"/>
      </w:pPr>
      <w:rPr>
        <w:rFonts w:ascii="Source Sans Pro Light" w:eastAsia="Times New Roman" w:hAnsi="Source Sans Pro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254"/>
    <w:rsid w:val="00000EFE"/>
    <w:rsid w:val="00060A9C"/>
    <w:rsid w:val="00072C39"/>
    <w:rsid w:val="00075660"/>
    <w:rsid w:val="00077822"/>
    <w:rsid w:val="000A5AD2"/>
    <w:rsid w:val="000F24FF"/>
    <w:rsid w:val="0010761D"/>
    <w:rsid w:val="00114B25"/>
    <w:rsid w:val="001228B3"/>
    <w:rsid w:val="00202187"/>
    <w:rsid w:val="00212270"/>
    <w:rsid w:val="002651D3"/>
    <w:rsid w:val="002C7144"/>
    <w:rsid w:val="002F6DC3"/>
    <w:rsid w:val="00321F3C"/>
    <w:rsid w:val="00343F86"/>
    <w:rsid w:val="003919A6"/>
    <w:rsid w:val="003A0B65"/>
    <w:rsid w:val="003D459B"/>
    <w:rsid w:val="00407048"/>
    <w:rsid w:val="0045320C"/>
    <w:rsid w:val="00472CFE"/>
    <w:rsid w:val="004C1616"/>
    <w:rsid w:val="005356ED"/>
    <w:rsid w:val="005B351D"/>
    <w:rsid w:val="006042CB"/>
    <w:rsid w:val="0065162E"/>
    <w:rsid w:val="006568E0"/>
    <w:rsid w:val="006921E0"/>
    <w:rsid w:val="006F2DC7"/>
    <w:rsid w:val="00747447"/>
    <w:rsid w:val="007668DF"/>
    <w:rsid w:val="00802B80"/>
    <w:rsid w:val="00807FAE"/>
    <w:rsid w:val="00831B94"/>
    <w:rsid w:val="00831ED7"/>
    <w:rsid w:val="00832255"/>
    <w:rsid w:val="008510A7"/>
    <w:rsid w:val="008569DD"/>
    <w:rsid w:val="008662AC"/>
    <w:rsid w:val="00882E0C"/>
    <w:rsid w:val="008879B1"/>
    <w:rsid w:val="008A449D"/>
    <w:rsid w:val="008B48B7"/>
    <w:rsid w:val="008D0929"/>
    <w:rsid w:val="008E56BD"/>
    <w:rsid w:val="00933049"/>
    <w:rsid w:val="00936F99"/>
    <w:rsid w:val="00951E15"/>
    <w:rsid w:val="009759D2"/>
    <w:rsid w:val="00986E6D"/>
    <w:rsid w:val="009B1789"/>
    <w:rsid w:val="009D5988"/>
    <w:rsid w:val="009D73E4"/>
    <w:rsid w:val="00A17A39"/>
    <w:rsid w:val="00A20051"/>
    <w:rsid w:val="00A20625"/>
    <w:rsid w:val="00A210E9"/>
    <w:rsid w:val="00A40CC1"/>
    <w:rsid w:val="00A831B4"/>
    <w:rsid w:val="00B3414B"/>
    <w:rsid w:val="00B638F4"/>
    <w:rsid w:val="00B71010"/>
    <w:rsid w:val="00B756FC"/>
    <w:rsid w:val="00B872CC"/>
    <w:rsid w:val="00BD49AE"/>
    <w:rsid w:val="00BE0A47"/>
    <w:rsid w:val="00BE760A"/>
    <w:rsid w:val="00BF6C2D"/>
    <w:rsid w:val="00C07254"/>
    <w:rsid w:val="00C84C67"/>
    <w:rsid w:val="00C87DA8"/>
    <w:rsid w:val="00CC06E3"/>
    <w:rsid w:val="00CE7D7D"/>
    <w:rsid w:val="00D87F8E"/>
    <w:rsid w:val="00DD2EE7"/>
    <w:rsid w:val="00DD74AE"/>
    <w:rsid w:val="00E14A23"/>
    <w:rsid w:val="00E36465"/>
    <w:rsid w:val="00E670FD"/>
    <w:rsid w:val="00E91409"/>
    <w:rsid w:val="00E97263"/>
    <w:rsid w:val="00EA61D8"/>
    <w:rsid w:val="00EC23A0"/>
    <w:rsid w:val="00F72E84"/>
    <w:rsid w:val="00F76ADC"/>
    <w:rsid w:val="00FA00F5"/>
    <w:rsid w:val="00FF0F65"/>
    <w:rsid w:val="00FF2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E84919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N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2 - Body"/>
    <w:rsid w:val="00000EFE"/>
    <w:pPr>
      <w:spacing w:after="125" w:line="250" w:lineRule="exact"/>
    </w:pPr>
    <w:rPr>
      <w:rFonts w:ascii="Source Sans Pro Light" w:eastAsia="Times New Roman" w:hAnsi="Source Sans Pro Light"/>
      <w:color w:val="000000"/>
      <w:szCs w:val="22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72CFE"/>
    <w:rPr>
      <w:color w:val="0000FF"/>
      <w:u w:val="single"/>
    </w:rPr>
  </w:style>
  <w:style w:type="paragraph" w:customStyle="1" w:styleId="MediumGrid21">
    <w:name w:val="Medium Grid 21"/>
    <w:basedOn w:val="Normal"/>
    <w:uiPriority w:val="1"/>
    <w:qFormat/>
    <w:rsid w:val="00472CFE"/>
    <w:pPr>
      <w:spacing w:after="0" w:line="240" w:lineRule="auto"/>
    </w:pPr>
  </w:style>
  <w:style w:type="paragraph" w:customStyle="1" w:styleId="Nospace-Calibri12">
    <w:name w:val="No space - Calibri 12"/>
    <w:basedOn w:val="MediumGrid21"/>
    <w:rsid w:val="00472CFE"/>
    <w:rPr>
      <w:rFonts w:eastAsia="Cambria"/>
      <w:sz w:val="24"/>
      <w:szCs w:val="24"/>
      <w:lang w:bidi="ar-SA"/>
    </w:rPr>
  </w:style>
  <w:style w:type="paragraph" w:styleId="BodyText">
    <w:name w:val="Body Text"/>
    <w:basedOn w:val="Normal"/>
    <w:link w:val="BodyTextChar"/>
    <w:semiHidden/>
    <w:rsid w:val="00472CFE"/>
    <w:pPr>
      <w:spacing w:after="0" w:line="240" w:lineRule="auto"/>
    </w:pPr>
    <w:rPr>
      <w:rFonts w:ascii="Arial" w:hAnsi="Arial"/>
      <w:szCs w:val="20"/>
      <w:lang w:val="en-AU" w:bidi="ar-SA"/>
    </w:rPr>
  </w:style>
  <w:style w:type="character" w:customStyle="1" w:styleId="BodyTextChar">
    <w:name w:val="Body Text Char"/>
    <w:link w:val="BodyText"/>
    <w:semiHidden/>
    <w:rsid w:val="00472CFE"/>
    <w:rPr>
      <w:rFonts w:ascii="Arial" w:eastAsia="Times New Roman" w:hAnsi="Arial" w:cs="Times New Roman"/>
      <w:szCs w:val="20"/>
      <w:lang w:val="en-AU"/>
    </w:rPr>
  </w:style>
  <w:style w:type="paragraph" w:styleId="NormalWeb">
    <w:name w:val="Normal (Web)"/>
    <w:basedOn w:val="Normal"/>
    <w:uiPriority w:val="99"/>
    <w:rsid w:val="00472C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0"/>
      <w:lang w:bidi="ar-SA"/>
    </w:rPr>
  </w:style>
  <w:style w:type="paragraph" w:styleId="NoSpacing">
    <w:name w:val="No Spacing"/>
    <w:uiPriority w:val="1"/>
    <w:qFormat/>
    <w:rsid w:val="002651D3"/>
    <w:rPr>
      <w:sz w:val="22"/>
      <w:szCs w:val="22"/>
    </w:rPr>
  </w:style>
  <w:style w:type="character" w:customStyle="1" w:styleId="apple-converted-space">
    <w:name w:val="apple-converted-space"/>
    <w:rsid w:val="005B351D"/>
  </w:style>
  <w:style w:type="character" w:customStyle="1" w:styleId="xbe">
    <w:name w:val="_xbe"/>
    <w:rsid w:val="005B351D"/>
  </w:style>
  <w:style w:type="paragraph" w:styleId="BalloonText">
    <w:name w:val="Balloon Text"/>
    <w:basedOn w:val="Normal"/>
    <w:link w:val="BalloonTextChar"/>
    <w:uiPriority w:val="99"/>
    <w:semiHidden/>
    <w:unhideWhenUsed/>
    <w:rsid w:val="0074744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47447"/>
    <w:rPr>
      <w:rFonts w:ascii="Lucida Grande" w:eastAsia="Times New Roman" w:hAnsi="Lucida Grande" w:cs="Lucida Grande"/>
      <w:sz w:val="18"/>
      <w:szCs w:val="18"/>
      <w:lang w:val="en-NZ" w:bidi="en-US"/>
    </w:rPr>
  </w:style>
  <w:style w:type="paragraph" w:styleId="Header">
    <w:name w:val="header"/>
    <w:basedOn w:val="Normal"/>
    <w:link w:val="HeaderChar"/>
    <w:uiPriority w:val="99"/>
    <w:unhideWhenUsed/>
    <w:rsid w:val="00882E0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2E0C"/>
    <w:rPr>
      <w:rFonts w:eastAsia="Times New Roman"/>
      <w:sz w:val="22"/>
      <w:szCs w:val="22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882E0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2E0C"/>
    <w:rPr>
      <w:rFonts w:eastAsia="Times New Roman"/>
      <w:sz w:val="22"/>
      <w:szCs w:val="22"/>
      <w:lang w:bidi="en-US"/>
    </w:rPr>
  </w:style>
  <w:style w:type="paragraph" w:customStyle="1" w:styleId="2-BodyLight">
    <w:name w:val="2 - Body Light"/>
    <w:qFormat/>
    <w:rsid w:val="00D87F8E"/>
    <w:pPr>
      <w:spacing w:after="125" w:line="250" w:lineRule="exact"/>
    </w:pPr>
    <w:rPr>
      <w:rFonts w:ascii="Calibri Light" w:eastAsia="Times New Roman" w:hAnsi="Calibri Light"/>
      <w:color w:val="000000"/>
      <w:szCs w:val="22"/>
      <w:lang w:bidi="en-US"/>
    </w:rPr>
  </w:style>
  <w:style w:type="paragraph" w:customStyle="1" w:styleId="1-Heading">
    <w:name w:val="1 - Heading"/>
    <w:basedOn w:val="2-BodyLight"/>
    <w:qFormat/>
    <w:rsid w:val="00D87F8E"/>
    <w:pPr>
      <w:spacing w:after="200" w:line="400" w:lineRule="exact"/>
    </w:pPr>
    <w:rPr>
      <w:rFonts w:ascii="Calibri" w:hAnsi="Calibri"/>
      <w:b/>
      <w:sz w:val="32"/>
      <w:szCs w:val="32"/>
    </w:rPr>
  </w:style>
  <w:style w:type="paragraph" w:customStyle="1" w:styleId="2-BodyBold">
    <w:name w:val="2 - Body Bold"/>
    <w:basedOn w:val="2-BodyLight"/>
    <w:next w:val="2-BodyLight"/>
    <w:qFormat/>
    <w:rsid w:val="00D87F8E"/>
    <w:pPr>
      <w:spacing w:after="0"/>
    </w:pPr>
    <w:rPr>
      <w:rFonts w:ascii="Calibri" w:hAnsi="Calibri"/>
      <w:b/>
    </w:rPr>
  </w:style>
  <w:style w:type="character" w:customStyle="1" w:styleId="3-QuoteItalic">
    <w:name w:val="3 - Quote Italic"/>
    <w:basedOn w:val="DefaultParagraphFont"/>
    <w:uiPriority w:val="1"/>
    <w:qFormat/>
    <w:rsid w:val="00D87F8E"/>
    <w:rPr>
      <w:rFonts w:ascii="Calibri" w:hAnsi="Calibri"/>
      <w:b/>
      <w:i/>
    </w:rPr>
  </w:style>
  <w:style w:type="character" w:styleId="UnresolvedMention">
    <w:name w:val="Unresolved Mention"/>
    <w:basedOn w:val="DefaultParagraphFont"/>
    <w:uiPriority w:val="99"/>
    <w:rsid w:val="009330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Bl833GmwAY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production/Desktop/A4Template2018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A4Template2018.dotx</Template>
  <TotalTime>20</TotalTime>
  <Pages>1</Pages>
  <Words>192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Links>
    <vt:vector size="12" baseType="variant">
      <vt:variant>
        <vt:i4>6029382</vt:i4>
      </vt:variant>
      <vt:variant>
        <vt:i4>0</vt:i4>
      </vt:variant>
      <vt:variant>
        <vt:i4>0</vt:i4>
      </vt:variant>
      <vt:variant>
        <vt:i4>5</vt:i4>
      </vt:variant>
      <vt:variant>
        <vt:lpwstr>http://comedyfestival.co.nz/</vt:lpwstr>
      </vt:variant>
      <vt:variant>
        <vt:lpwstr/>
      </vt:variant>
      <vt:variant>
        <vt:i4>3670068</vt:i4>
      </vt:variant>
      <vt:variant>
        <vt:i4>-1</vt:i4>
      </vt:variant>
      <vt:variant>
        <vt:i4>1027</vt:i4>
      </vt:variant>
      <vt:variant>
        <vt:i4>1</vt:i4>
      </vt:variant>
      <vt:variant>
        <vt:lpwstr>1156%20-%20Flick%202017%20NZICF_AW%20RGB%203000px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Rebecca Austin</cp:lastModifiedBy>
  <cp:revision>6</cp:revision>
  <cp:lastPrinted>2016-03-04T00:16:00Z</cp:lastPrinted>
  <dcterms:created xsi:type="dcterms:W3CDTF">2019-01-30T23:12:00Z</dcterms:created>
  <dcterms:modified xsi:type="dcterms:W3CDTF">2019-01-31T01:56:00Z</dcterms:modified>
</cp:coreProperties>
</file>