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995DE" w14:textId="6672962C" w:rsidR="00B71010" w:rsidRPr="00B71010" w:rsidRDefault="00B71010" w:rsidP="00DD2EE7">
      <w:pPr>
        <w:pStyle w:val="2-BodyLight"/>
        <w:spacing w:after="0" w:line="240" w:lineRule="auto"/>
        <w:rPr>
          <w:rFonts w:asciiTheme="majorHAnsi" w:hAnsiTheme="majorHAnsi" w:cstheme="majorHAnsi"/>
          <w:sz w:val="16"/>
        </w:rPr>
      </w:pPr>
      <w:r w:rsidRPr="00B71010">
        <w:rPr>
          <w:rFonts w:asciiTheme="majorHAnsi" w:hAnsiTheme="majorHAnsi" w:cstheme="majorHAnsi"/>
          <w:b/>
          <w:sz w:val="24"/>
          <w:szCs w:val="32"/>
          <w:lang w:val="en-US"/>
        </w:rPr>
        <w:t>Melbourne International Comedy Festival presents</w:t>
      </w:r>
    </w:p>
    <w:p w14:paraId="62F55812" w14:textId="3C04ACD4" w:rsidR="00DD2EE7" w:rsidRPr="001228B3" w:rsidRDefault="006F1933" w:rsidP="00DD2EE7">
      <w:pPr>
        <w:pStyle w:val="2-BodyLight"/>
        <w:spacing w:after="0" w:line="240" w:lineRule="auto"/>
        <w:rPr>
          <w:rFonts w:asciiTheme="majorHAnsi" w:hAnsiTheme="majorHAnsi" w:cstheme="majorHAnsi"/>
          <w:b/>
          <w:sz w:val="52"/>
          <w:szCs w:val="52"/>
        </w:rPr>
      </w:pPr>
      <w:r>
        <w:rPr>
          <w:rFonts w:asciiTheme="majorHAnsi" w:hAnsiTheme="majorHAnsi" w:cstheme="majorHAnsi"/>
          <w:b/>
          <w:sz w:val="52"/>
          <w:szCs w:val="52"/>
        </w:rPr>
        <w:t>PAUL FOOT</w:t>
      </w:r>
      <w:r w:rsidR="00DD2EE7" w:rsidRPr="001228B3">
        <w:rPr>
          <w:rFonts w:asciiTheme="majorHAnsi" w:hAnsiTheme="majorHAnsi" w:cstheme="majorHAnsi"/>
          <w:b/>
          <w:sz w:val="52"/>
          <w:szCs w:val="52"/>
        </w:rPr>
        <w:t xml:space="preserve"> – </w:t>
      </w:r>
      <w:r>
        <w:rPr>
          <w:rFonts w:asciiTheme="majorHAnsi" w:hAnsiTheme="majorHAnsi" w:cstheme="majorHAnsi"/>
          <w:b/>
          <w:sz w:val="52"/>
          <w:szCs w:val="52"/>
        </w:rPr>
        <w:t>Image Conscious</w:t>
      </w:r>
    </w:p>
    <w:p w14:paraId="364BE54E" w14:textId="18B57482" w:rsidR="00DD2EE7" w:rsidRDefault="00987625" w:rsidP="00DD2EE7">
      <w:pPr>
        <w:pStyle w:val="2-BodyLight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20B6CC3" wp14:editId="2B96F5E3">
            <wp:simplePos x="0" y="0"/>
            <wp:positionH relativeFrom="column">
              <wp:posOffset>3175</wp:posOffset>
            </wp:positionH>
            <wp:positionV relativeFrom="paragraph">
              <wp:posOffset>67089</wp:posOffset>
            </wp:positionV>
            <wp:extent cx="1596390" cy="1490345"/>
            <wp:effectExtent l="0" t="0" r="381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ul Foot cropped for listing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997DA" w14:textId="5CD5FF71" w:rsidR="00DD2EE7" w:rsidRDefault="00DD2EE7" w:rsidP="00DD2EE7">
      <w:pPr>
        <w:pStyle w:val="2-BodyLight"/>
        <w:rPr>
          <w:lang w:val="en-US"/>
        </w:rPr>
      </w:pPr>
    </w:p>
    <w:p w14:paraId="4C2D82D7" w14:textId="30AA941D" w:rsidR="00A40CC1" w:rsidRDefault="00A40CC1" w:rsidP="00DD2EE7">
      <w:pPr>
        <w:pStyle w:val="2-BodyLight"/>
        <w:rPr>
          <w:lang w:val="en-US"/>
        </w:rPr>
      </w:pPr>
    </w:p>
    <w:p w14:paraId="1346C385" w14:textId="0290CB25" w:rsidR="00A40CC1" w:rsidRDefault="00A40CC1" w:rsidP="00DD2EE7">
      <w:pPr>
        <w:pStyle w:val="2-BodyLight"/>
        <w:rPr>
          <w:lang w:val="en-US"/>
        </w:rPr>
      </w:pPr>
    </w:p>
    <w:p w14:paraId="2A582218" w14:textId="3A1417BA" w:rsidR="00A40CC1" w:rsidRDefault="00A40CC1" w:rsidP="00DD2EE7">
      <w:pPr>
        <w:pStyle w:val="2-BodyLight"/>
        <w:rPr>
          <w:lang w:val="en-US"/>
        </w:rPr>
      </w:pPr>
    </w:p>
    <w:p w14:paraId="0C8B7BB3" w14:textId="1AEDF5D9" w:rsidR="00A40CC1" w:rsidRDefault="00A40CC1" w:rsidP="00DD2EE7">
      <w:pPr>
        <w:pStyle w:val="2-BodyLight"/>
        <w:rPr>
          <w:lang w:val="en-US"/>
        </w:rPr>
      </w:pPr>
    </w:p>
    <w:p w14:paraId="5B5ADB0B" w14:textId="31BE5A65" w:rsidR="00A40CC1" w:rsidRDefault="00A40CC1" w:rsidP="00DD2EE7">
      <w:pPr>
        <w:pStyle w:val="2-BodyLight"/>
        <w:rPr>
          <w:lang w:val="en-US"/>
        </w:rPr>
      </w:pPr>
    </w:p>
    <w:p w14:paraId="76AD1719" w14:textId="45582624" w:rsidR="00987625" w:rsidRPr="00987625" w:rsidRDefault="00987625" w:rsidP="00987625">
      <w:pPr>
        <w:rPr>
          <w:rFonts w:asciiTheme="majorHAnsi" w:hAnsiTheme="majorHAnsi"/>
          <w:b/>
          <w:lang w:val="en-GB"/>
        </w:rPr>
      </w:pPr>
      <w:r>
        <w:rPr>
          <w:rFonts w:asciiTheme="majorHAnsi" w:hAnsiTheme="majorHAnsi"/>
          <w:lang w:val="en-GB"/>
        </w:rPr>
        <w:t>P</w:t>
      </w:r>
      <w:r w:rsidRPr="00940A57">
        <w:rPr>
          <w:rFonts w:asciiTheme="majorHAnsi" w:hAnsiTheme="majorHAnsi"/>
          <w:lang w:val="en-GB"/>
        </w:rPr>
        <w:t xml:space="preserve">repare yourself for a </w:t>
      </w:r>
      <w:r w:rsidRPr="00940A57">
        <w:rPr>
          <w:rFonts w:asciiTheme="majorHAnsi" w:hAnsiTheme="majorHAnsi"/>
          <w:lang w:val="en-GB"/>
        </w:rPr>
        <w:t>brand-new</w:t>
      </w:r>
      <w:r w:rsidRPr="00940A57">
        <w:rPr>
          <w:rFonts w:asciiTheme="majorHAnsi" w:hAnsiTheme="majorHAnsi"/>
          <w:lang w:val="en-GB"/>
        </w:rPr>
        <w:t xml:space="preserve"> show from </w:t>
      </w:r>
      <w:r w:rsidRPr="00940A57">
        <w:rPr>
          <w:rFonts w:asciiTheme="majorHAnsi" w:hAnsiTheme="majorHAnsi"/>
        </w:rPr>
        <w:t>c</w:t>
      </w:r>
      <w:r>
        <w:rPr>
          <w:rFonts w:asciiTheme="majorHAnsi" w:hAnsiTheme="majorHAnsi"/>
        </w:rPr>
        <w:t xml:space="preserve">ritically </w:t>
      </w:r>
      <w:r w:rsidRPr="00940A57">
        <w:rPr>
          <w:rFonts w:asciiTheme="majorHAnsi" w:hAnsiTheme="majorHAnsi"/>
        </w:rPr>
        <w:t>acclaimed and multi award-winning comedian</w:t>
      </w:r>
      <w:r w:rsidRPr="00940A57">
        <w:rPr>
          <w:rFonts w:asciiTheme="majorHAnsi" w:hAnsiTheme="majorHAnsi"/>
          <w:lang w:val="en-GB"/>
        </w:rPr>
        <w:t xml:space="preserve"> Paul Foot.  </w:t>
      </w:r>
      <w:r w:rsidRPr="00940A57">
        <w:rPr>
          <w:rFonts w:asciiTheme="majorHAnsi" w:hAnsiTheme="majorHAnsi"/>
        </w:rPr>
        <w:t xml:space="preserve">Returning </w:t>
      </w:r>
      <w:r>
        <w:rPr>
          <w:rFonts w:asciiTheme="majorHAnsi" w:hAnsiTheme="majorHAnsi"/>
        </w:rPr>
        <w:t xml:space="preserve">to NZ </w:t>
      </w:r>
      <w:r w:rsidRPr="00940A57">
        <w:rPr>
          <w:rFonts w:asciiTheme="majorHAnsi" w:hAnsiTheme="majorHAnsi"/>
        </w:rPr>
        <w:t>, Foot continues to mix surreal humour with eccentric disturbances.</w:t>
      </w:r>
    </w:p>
    <w:p w14:paraId="0A867595" w14:textId="1057CC3E" w:rsidR="00987625" w:rsidRPr="00940A57" w:rsidRDefault="00987625" w:rsidP="00987625">
      <w:pPr>
        <w:rPr>
          <w:rFonts w:asciiTheme="majorHAnsi" w:hAnsiTheme="majorHAnsi"/>
          <w:lang w:val="en-GB"/>
        </w:rPr>
      </w:pPr>
      <w:r w:rsidRPr="00940A57">
        <w:rPr>
          <w:rFonts w:asciiTheme="majorHAnsi" w:hAnsiTheme="majorHAnsi"/>
          <w:lang w:val="en-GB"/>
        </w:rPr>
        <w:t xml:space="preserve">In his own words: </w:t>
      </w:r>
      <w:r>
        <w:rPr>
          <w:rFonts w:asciiTheme="majorHAnsi" w:hAnsiTheme="majorHAnsi"/>
          <w:lang w:val="en-GB"/>
        </w:rPr>
        <w:t>‘</w:t>
      </w:r>
      <w:r w:rsidRPr="00940A57">
        <w:rPr>
          <w:rFonts w:asciiTheme="majorHAnsi" w:hAnsiTheme="majorHAnsi"/>
          <w:lang w:val="en-GB"/>
        </w:rPr>
        <w:t xml:space="preserve">Greetings! It's my brand-new show, </w:t>
      </w:r>
      <w:proofErr w:type="spellStart"/>
      <w:r w:rsidRPr="00940A57">
        <w:rPr>
          <w:rFonts w:asciiTheme="majorHAnsi" w:hAnsiTheme="majorHAnsi"/>
          <w:lang w:val="en-GB"/>
        </w:rPr>
        <w:t>baybayyy</w:t>
      </w:r>
      <w:proofErr w:type="spellEnd"/>
      <w:r w:rsidRPr="00940A57">
        <w:rPr>
          <w:rFonts w:asciiTheme="majorHAnsi" w:hAnsiTheme="majorHAnsi"/>
          <w:lang w:val="en-GB"/>
        </w:rPr>
        <w:t>! Ever considered the unique predicament of the soft-shell crab? I have. What about the numerous problems of organising a suburban orgy? The catering, for example.</w:t>
      </w:r>
      <w:r>
        <w:rPr>
          <w:rFonts w:asciiTheme="majorHAnsi" w:hAnsiTheme="majorHAnsi"/>
          <w:lang w:val="en-GB"/>
        </w:rPr>
        <w:t xml:space="preserve"> It's an absolute nightmare!’</w:t>
      </w:r>
    </w:p>
    <w:p w14:paraId="7C9E16B1" w14:textId="13431F19" w:rsidR="00987625" w:rsidRPr="00940A57" w:rsidRDefault="00987625" w:rsidP="00987625">
      <w:pPr>
        <w:rPr>
          <w:rFonts w:asciiTheme="majorHAnsi" w:hAnsiTheme="majorHAnsi"/>
          <w:lang w:val="en-AU"/>
        </w:rPr>
      </w:pPr>
      <w:r w:rsidRPr="00940A57">
        <w:rPr>
          <w:rFonts w:asciiTheme="majorHAnsi" w:hAnsiTheme="majorHAnsi"/>
          <w:lang w:val="en-AU"/>
        </w:rPr>
        <w:t xml:space="preserve">17 years after trying stand-up comedy in a little bar Paul Foot became an overnight success.  And now he’s here – </w:t>
      </w:r>
      <w:r w:rsidRPr="00940A57">
        <w:rPr>
          <w:rFonts w:asciiTheme="majorHAnsi" w:hAnsiTheme="majorHAnsi"/>
          <w:lang w:val="en-GB"/>
        </w:rPr>
        <w:t>absurd and well dressed –</w:t>
      </w:r>
      <w:r>
        <w:rPr>
          <w:rFonts w:asciiTheme="majorHAnsi" w:hAnsiTheme="majorHAnsi"/>
          <w:lang w:val="en-AU"/>
        </w:rPr>
        <w:t xml:space="preserve"> for your viewing pleasure.</w:t>
      </w:r>
    </w:p>
    <w:p w14:paraId="50246A5E" w14:textId="110CBAE2" w:rsidR="00987625" w:rsidRDefault="00987625" w:rsidP="00987625">
      <w:pPr>
        <w:rPr>
          <w:rFonts w:asciiTheme="majorHAnsi" w:hAnsiTheme="majorHAnsi"/>
          <w:lang w:val="en-GB"/>
        </w:rPr>
      </w:pPr>
      <w:r w:rsidRPr="00987625">
        <w:rPr>
          <w:rFonts w:asciiTheme="majorHAnsi" w:hAnsiTheme="majorHAnsi"/>
          <w:b/>
          <w:lang w:val="en-GB"/>
        </w:rPr>
        <w:t>‘A deranged genius’</w:t>
      </w:r>
      <w:r>
        <w:rPr>
          <w:rFonts w:asciiTheme="majorHAnsi" w:hAnsiTheme="majorHAnsi"/>
          <w:lang w:val="en-GB"/>
        </w:rPr>
        <w:t xml:space="preserve"> </w:t>
      </w:r>
      <w:r w:rsidRPr="008945CC">
        <w:rPr>
          <w:rFonts w:ascii="Zapf Dingbats" w:hAnsi="Zapf Dingbats"/>
        </w:rPr>
        <w:t>★★★★</w:t>
      </w:r>
      <w:r w:rsidRPr="00940A57">
        <w:rPr>
          <w:rFonts w:asciiTheme="majorHAnsi" w:hAnsiTheme="majorHAnsi"/>
          <w:lang w:val="en-GB"/>
        </w:rPr>
        <w:t xml:space="preserve"> Sydney Morning Herald</w:t>
      </w:r>
    </w:p>
    <w:p w14:paraId="5B87C377" w14:textId="306A1771" w:rsidR="00987625" w:rsidRPr="00987625" w:rsidRDefault="00987625" w:rsidP="00987625">
      <w:pPr>
        <w:rPr>
          <w:rFonts w:asciiTheme="majorHAnsi" w:hAnsiTheme="majorHAnsi"/>
          <w:lang w:val="en-GB"/>
        </w:rPr>
      </w:pPr>
      <w:r w:rsidRPr="00987625">
        <w:rPr>
          <w:rFonts w:asciiTheme="majorHAnsi" w:hAnsiTheme="majorHAnsi"/>
          <w:b/>
          <w:lang w:val="en-GB"/>
        </w:rPr>
        <w:t>‘Surreal and frenzied… a joy to experience, comedy craft of the highest order’</w:t>
      </w:r>
      <w:r>
        <w:rPr>
          <w:rFonts w:asciiTheme="majorHAnsi" w:hAnsiTheme="majorHAnsi"/>
          <w:lang w:val="en-GB"/>
        </w:rPr>
        <w:t xml:space="preserve"> </w:t>
      </w:r>
      <w:r w:rsidRPr="008945CC">
        <w:rPr>
          <w:rFonts w:ascii="Zapf Dingbats" w:hAnsi="Zapf Dingbats"/>
        </w:rPr>
        <w:t>★★★★</w:t>
      </w:r>
      <w:r>
        <w:rPr>
          <w:rFonts w:asciiTheme="majorHAnsi" w:hAnsiTheme="majorHAnsi"/>
          <w:lang w:val="en-GB"/>
        </w:rPr>
        <w:t xml:space="preserve"> </w:t>
      </w:r>
      <w:r w:rsidRPr="00940A57">
        <w:rPr>
          <w:rFonts w:asciiTheme="majorHAnsi" w:hAnsiTheme="majorHAnsi"/>
          <w:lang w:val="en-GB"/>
        </w:rPr>
        <w:t>Broadway Baby</w:t>
      </w:r>
    </w:p>
    <w:p w14:paraId="19A707BD" w14:textId="71120B63" w:rsidR="00987625" w:rsidRPr="00987625" w:rsidRDefault="00987625" w:rsidP="00987625">
      <w:pPr>
        <w:rPr>
          <w:rFonts w:asciiTheme="majorHAnsi" w:hAnsiTheme="majorHAnsi"/>
          <w:lang w:val="en-GB"/>
        </w:rPr>
      </w:pPr>
      <w:r w:rsidRPr="00940A57">
        <w:rPr>
          <w:rFonts w:asciiTheme="majorHAnsi" w:hAnsiTheme="majorHAnsi"/>
          <w:iCs/>
          <w:lang w:val="en-GB"/>
        </w:rPr>
        <w:t>‘</w:t>
      </w:r>
      <w:r w:rsidRPr="00987625">
        <w:rPr>
          <w:rFonts w:asciiTheme="majorHAnsi" w:hAnsiTheme="majorHAnsi"/>
          <w:b/>
          <w:iCs/>
          <w:lang w:val="en-GB"/>
        </w:rPr>
        <w:t>An exquisite symphony of jubilant madness’</w:t>
      </w:r>
      <w:r>
        <w:rPr>
          <w:rFonts w:asciiTheme="majorHAnsi" w:hAnsiTheme="majorHAnsi"/>
          <w:iCs/>
          <w:lang w:val="en-GB"/>
        </w:rPr>
        <w:t xml:space="preserve"> </w:t>
      </w:r>
      <w:r w:rsidRPr="008945CC">
        <w:rPr>
          <w:rFonts w:ascii="Zapf Dingbats" w:hAnsi="Zapf Dingbats"/>
        </w:rPr>
        <w:t>★★★★</w:t>
      </w:r>
      <w:r w:rsidRPr="00940A57">
        <w:rPr>
          <w:rFonts w:asciiTheme="majorHAnsi" w:hAnsiTheme="majorHAnsi"/>
          <w:iCs/>
          <w:lang w:val="en-GB"/>
        </w:rPr>
        <w:t xml:space="preserve"> The</w:t>
      </w:r>
      <w:r w:rsidRPr="00940A57">
        <w:rPr>
          <w:rFonts w:asciiTheme="majorHAnsi" w:hAnsiTheme="majorHAnsi"/>
          <w:bCs/>
          <w:iCs/>
          <w:lang w:val="en-GB"/>
        </w:rPr>
        <w:t xml:space="preserve"> Age  </w:t>
      </w:r>
    </w:p>
    <w:p w14:paraId="4E4B9E94" w14:textId="77777777" w:rsidR="00987625" w:rsidRPr="00940A57" w:rsidRDefault="00987625" w:rsidP="00987625">
      <w:pPr>
        <w:ind w:right="851"/>
        <w:rPr>
          <w:rFonts w:asciiTheme="majorHAnsi" w:hAnsiTheme="majorHAnsi"/>
        </w:rPr>
      </w:pPr>
      <w:r w:rsidRPr="00940A57">
        <w:rPr>
          <w:rFonts w:asciiTheme="majorHAnsi" w:hAnsiTheme="majorHAnsi"/>
          <w:b/>
        </w:rPr>
        <w:t xml:space="preserve">Watch Paul </w:t>
      </w:r>
      <w:hyperlink r:id="rId8" w:history="1">
        <w:r w:rsidRPr="00940A57">
          <w:rPr>
            <w:rStyle w:val="Hyperlink"/>
            <w:rFonts w:asciiTheme="majorHAnsi" w:hAnsiTheme="majorHAnsi"/>
          </w:rPr>
          <w:t>here.</w:t>
        </w:r>
      </w:hyperlink>
    </w:p>
    <w:p w14:paraId="3AC721A2" w14:textId="77777777" w:rsidR="00987625" w:rsidRDefault="00987625" w:rsidP="000A5AD2">
      <w:pPr>
        <w:pStyle w:val="2-BodyBold"/>
      </w:pPr>
    </w:p>
    <w:p w14:paraId="15EF7AC4" w14:textId="415C5505" w:rsidR="003D459B" w:rsidRDefault="00987625" w:rsidP="000A5AD2">
      <w:pPr>
        <w:pStyle w:val="2-BodyBold"/>
      </w:pPr>
      <w:r>
        <w:t>Paul Foot</w:t>
      </w:r>
      <w:r w:rsidR="00B71010">
        <w:t xml:space="preserve"> </w:t>
      </w:r>
      <w:r w:rsidR="003D459B">
        <w:t xml:space="preserve">– </w:t>
      </w:r>
      <w:r>
        <w:t>Image Conscious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987625" w14:paraId="3C2888D8" w14:textId="77777777" w:rsidTr="00987625">
        <w:tc>
          <w:tcPr>
            <w:tcW w:w="4530" w:type="dxa"/>
          </w:tcPr>
          <w:p w14:paraId="3711978F" w14:textId="77777777" w:rsidR="00987625" w:rsidRDefault="00987625" w:rsidP="00987625">
            <w:pPr>
              <w:pStyle w:val="2-BodyBold"/>
            </w:pPr>
            <w:r>
              <w:t>Auckland</w:t>
            </w:r>
          </w:p>
          <w:p w14:paraId="4362EB5F" w14:textId="1BB1FA6F" w:rsidR="00987625" w:rsidRDefault="00987625" w:rsidP="00987625">
            <w:pPr>
              <w:pStyle w:val="2-BodyLight"/>
            </w:pPr>
            <w:r w:rsidRPr="00000EFE">
              <w:t xml:space="preserve">Dates: </w:t>
            </w:r>
            <w:r>
              <w:t>Fri</w:t>
            </w:r>
            <w:r w:rsidRPr="00000EFE">
              <w:t xml:space="preserve"> 3 </w:t>
            </w:r>
            <w:r>
              <w:t>&amp;</w:t>
            </w:r>
            <w:r w:rsidRPr="00000EFE">
              <w:t xml:space="preserve"> Sat </w:t>
            </w:r>
            <w:r>
              <w:t>4</w:t>
            </w:r>
            <w:r w:rsidRPr="00000EFE">
              <w:t xml:space="preserve"> May, </w:t>
            </w:r>
            <w:r>
              <w:t>8.30</w:t>
            </w:r>
            <w:r w:rsidRPr="00000EFE">
              <w:t>pm</w:t>
            </w:r>
            <w:r w:rsidRPr="00000EFE">
              <w:br/>
              <w:t xml:space="preserve">Venue: </w:t>
            </w:r>
            <w:r>
              <w:t>Herald Theatre, Aotea Centre</w:t>
            </w:r>
            <w:r w:rsidRPr="00000EFE">
              <w:br/>
              <w:t>Tickets: $</w:t>
            </w:r>
            <w:r>
              <w:t>30-32</w:t>
            </w:r>
            <w:r w:rsidRPr="00000EFE">
              <w:br/>
              <w:t xml:space="preserve">Bookings: </w:t>
            </w:r>
            <w:r>
              <w:t>ticketmaster</w:t>
            </w:r>
            <w:r w:rsidRPr="00000EFE">
              <w:t>.co.nz</w:t>
            </w:r>
            <w:r>
              <w:t xml:space="preserve"> // 09 970 9700</w:t>
            </w:r>
          </w:p>
        </w:tc>
        <w:tc>
          <w:tcPr>
            <w:tcW w:w="4530" w:type="dxa"/>
          </w:tcPr>
          <w:p w14:paraId="6D54297F" w14:textId="05D1EFEC" w:rsidR="00987625" w:rsidRDefault="00987625" w:rsidP="00987625">
            <w:pPr>
              <w:pStyle w:val="2-BodyBold"/>
            </w:pPr>
            <w:r>
              <w:t>Wellington</w:t>
            </w:r>
          </w:p>
          <w:p w14:paraId="44EC6697" w14:textId="7EE101B9" w:rsidR="00987625" w:rsidRDefault="00987625" w:rsidP="00987625">
            <w:pPr>
              <w:pStyle w:val="2-BodyLight"/>
            </w:pPr>
            <w:r w:rsidRPr="00000EFE">
              <w:t xml:space="preserve">Dates: </w:t>
            </w:r>
            <w:r w:rsidR="00B670EA">
              <w:t>Mon 6 May, 8.30pm</w:t>
            </w:r>
            <w:bookmarkStart w:id="0" w:name="_GoBack"/>
            <w:bookmarkEnd w:id="0"/>
            <w:r w:rsidRPr="00000EFE">
              <w:br/>
              <w:t xml:space="preserve">Venue: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Auaha</w:t>
            </w:r>
            <w:proofErr w:type="spellEnd"/>
            <w:r w:rsidRPr="00000EFE">
              <w:br/>
              <w:t>Tickets: $2</w:t>
            </w:r>
            <w:r>
              <w:t>7</w:t>
            </w:r>
            <w:r w:rsidRPr="00000EFE">
              <w:t xml:space="preserve"> – $2</w:t>
            </w:r>
            <w:r>
              <w:t>9</w:t>
            </w:r>
            <w:r w:rsidRPr="00000EFE">
              <w:br/>
              <w:t xml:space="preserve">Bookings: </w:t>
            </w:r>
            <w:r>
              <w:t>iticket.co.nz // 0508 ITICKET</w:t>
            </w:r>
          </w:p>
        </w:tc>
      </w:tr>
    </w:tbl>
    <w:p w14:paraId="0E366CCC" w14:textId="77777777" w:rsidR="00987625" w:rsidRPr="00987625" w:rsidRDefault="00987625" w:rsidP="00987625">
      <w:pPr>
        <w:pStyle w:val="2-BodyLight"/>
      </w:pPr>
    </w:p>
    <w:p w14:paraId="2057BD6D" w14:textId="77777777" w:rsidR="00202187" w:rsidRDefault="002651D3" w:rsidP="00202187">
      <w:pPr>
        <w:pStyle w:val="2-BodyBold"/>
      </w:pPr>
      <w:r w:rsidRPr="00000EFE">
        <w:t>For more information, images and interviews contact:</w:t>
      </w:r>
    </w:p>
    <w:p w14:paraId="76AE22E9" w14:textId="04621215" w:rsidR="00882E0C" w:rsidRPr="00987625" w:rsidRDefault="00DD2EE7" w:rsidP="00000EFE">
      <w:pPr>
        <w:pStyle w:val="2-BodyLight"/>
      </w:pPr>
      <w:r>
        <w:t xml:space="preserve">Rebecca Austin at Melbourne International Comedy Festival </w:t>
      </w:r>
      <w:r w:rsidR="00202187">
        <w:t xml:space="preserve">|  </w:t>
      </w:r>
      <w:r>
        <w:t>+61 3 9245 3700</w:t>
      </w:r>
      <w:r w:rsidR="00202187">
        <w:t xml:space="preserve">  | </w:t>
      </w:r>
      <w:r>
        <w:t>rebecca@comedyfestival.com.au</w:t>
      </w:r>
      <w:r w:rsidR="002651D3" w:rsidRPr="00000EFE">
        <w:t xml:space="preserve"> </w:t>
      </w:r>
    </w:p>
    <w:sectPr w:rsidR="00882E0C" w:rsidRPr="00987625" w:rsidSect="0045320C">
      <w:headerReference w:type="default" r:id="rId9"/>
      <w:pgSz w:w="11906" w:h="16838"/>
      <w:pgMar w:top="4253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3B814" w14:textId="77777777" w:rsidR="005B36F8" w:rsidRDefault="005B36F8" w:rsidP="00000EFE">
      <w:r>
        <w:separator/>
      </w:r>
    </w:p>
  </w:endnote>
  <w:endnote w:type="continuationSeparator" w:id="0">
    <w:p w14:paraId="072DEA57" w14:textId="77777777" w:rsidR="005B36F8" w:rsidRDefault="005B36F8" w:rsidP="00000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ource Sans Pro Light">
    <w:altName w:val="Source Sans Pro Light"/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33899" w14:textId="77777777" w:rsidR="005B36F8" w:rsidRDefault="005B36F8" w:rsidP="00000EFE">
      <w:r>
        <w:separator/>
      </w:r>
    </w:p>
  </w:footnote>
  <w:footnote w:type="continuationSeparator" w:id="0">
    <w:p w14:paraId="5560173F" w14:textId="77777777" w:rsidR="005B36F8" w:rsidRDefault="005B36F8" w:rsidP="00000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42D51" w14:textId="77777777" w:rsidR="00060A9C" w:rsidRDefault="0045320C" w:rsidP="0045320C">
    <w:pPr>
      <w:pStyle w:val="Header"/>
      <w:tabs>
        <w:tab w:val="left" w:pos="0"/>
        <w:tab w:val="left" w:pos="851"/>
        <w:tab w:val="left" w:pos="1560"/>
        <w:tab w:val="left" w:pos="1843"/>
      </w:tabs>
    </w:pPr>
    <w:r>
      <w:rPr>
        <w:noProof/>
        <w:lang w:val="en-US" w:bidi="ar-SA"/>
      </w:rPr>
      <w:drawing>
        <wp:anchor distT="0" distB="0" distL="114300" distR="114300" simplePos="0" relativeHeight="251658240" behindDoc="1" locked="0" layoutInCell="1" allowOverlap="1" wp14:anchorId="57CE1AAA" wp14:editId="122EB607">
          <wp:simplePos x="0" y="0"/>
          <wp:positionH relativeFrom="page">
            <wp:posOffset>52974</wp:posOffset>
          </wp:positionH>
          <wp:positionV relativeFrom="page">
            <wp:posOffset>0</wp:posOffset>
          </wp:positionV>
          <wp:extent cx="7555720" cy="10692000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teve:Dropbox:SG &amp; ComFest:2018:1300 - Campaign Branding:Artwork:1300 - A4 Festival Template:InDesign:1300 - NZICF Media Relea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72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bidi="ar-SA"/>
      </w:rPr>
      <w:drawing>
        <wp:inline distT="0" distB="0" distL="0" distR="0" wp14:anchorId="29A561E6" wp14:editId="48A990DE">
          <wp:extent cx="4885055" cy="6908800"/>
          <wp:effectExtent l="0" t="0" r="0" b="0"/>
          <wp:docPr id="1" name="Picture 1" descr="Macintosh HD:Users:Steve:Dropbox:SG &amp; ComFest:2018:1300 - Campaign Branding:Artwork:1300 - A4 Festival Template:InDesign:1300 - NZICF Media Relea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teve:Dropbox:SG &amp; ComFest:2018:1300 - Campaign Branding:Artwork:1300 - A4 Festival Template:InDesign:1300 - NZICF Media Relea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5055" cy="69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A2A3F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33082C"/>
    <w:multiLevelType w:val="hybridMultilevel"/>
    <w:tmpl w:val="1540775A"/>
    <w:lvl w:ilvl="0" w:tplc="8AA4591C">
      <w:numFmt w:val="bullet"/>
      <w:lvlText w:val="–"/>
      <w:lvlJc w:val="left"/>
      <w:pPr>
        <w:ind w:left="720" w:hanging="360"/>
      </w:pPr>
      <w:rPr>
        <w:rFonts w:ascii="Source Sans Pro Light" w:eastAsia="Times New Roman" w:hAnsi="Source Sans Pr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464EF7"/>
    <w:multiLevelType w:val="hybridMultilevel"/>
    <w:tmpl w:val="C5FE1B0A"/>
    <w:lvl w:ilvl="0" w:tplc="97984D6E">
      <w:numFmt w:val="bullet"/>
      <w:lvlText w:val="–"/>
      <w:lvlJc w:val="left"/>
      <w:pPr>
        <w:ind w:left="720" w:hanging="360"/>
      </w:pPr>
      <w:rPr>
        <w:rFonts w:ascii="Source Sans Pro Light" w:eastAsia="Times New Roman" w:hAnsi="Source Sans Pr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254"/>
    <w:rsid w:val="00000EFE"/>
    <w:rsid w:val="00060A9C"/>
    <w:rsid w:val="00072C39"/>
    <w:rsid w:val="00075660"/>
    <w:rsid w:val="00077822"/>
    <w:rsid w:val="000A5AD2"/>
    <w:rsid w:val="000F24FF"/>
    <w:rsid w:val="0010761D"/>
    <w:rsid w:val="00114B25"/>
    <w:rsid w:val="001228B3"/>
    <w:rsid w:val="00202187"/>
    <w:rsid w:val="00212270"/>
    <w:rsid w:val="002651D3"/>
    <w:rsid w:val="002C7144"/>
    <w:rsid w:val="002F6DC3"/>
    <w:rsid w:val="00321F3C"/>
    <w:rsid w:val="00343F86"/>
    <w:rsid w:val="003A0B65"/>
    <w:rsid w:val="003D459B"/>
    <w:rsid w:val="00407048"/>
    <w:rsid w:val="0045320C"/>
    <w:rsid w:val="00472CFE"/>
    <w:rsid w:val="004C1616"/>
    <w:rsid w:val="005356ED"/>
    <w:rsid w:val="005B351D"/>
    <w:rsid w:val="005B36F8"/>
    <w:rsid w:val="006042CB"/>
    <w:rsid w:val="0065162E"/>
    <w:rsid w:val="006568E0"/>
    <w:rsid w:val="006921E0"/>
    <w:rsid w:val="006F1933"/>
    <w:rsid w:val="006F2DC7"/>
    <w:rsid w:val="00747447"/>
    <w:rsid w:val="007668DF"/>
    <w:rsid w:val="00802B80"/>
    <w:rsid w:val="00807FAE"/>
    <w:rsid w:val="00831B94"/>
    <w:rsid w:val="00831ED7"/>
    <w:rsid w:val="00832255"/>
    <w:rsid w:val="008569DD"/>
    <w:rsid w:val="008662AC"/>
    <w:rsid w:val="00882E0C"/>
    <w:rsid w:val="008879B1"/>
    <w:rsid w:val="008A449D"/>
    <w:rsid w:val="008B48B7"/>
    <w:rsid w:val="008D0929"/>
    <w:rsid w:val="008E56BD"/>
    <w:rsid w:val="00936F99"/>
    <w:rsid w:val="00951E15"/>
    <w:rsid w:val="009759D2"/>
    <w:rsid w:val="00986E6D"/>
    <w:rsid w:val="00987625"/>
    <w:rsid w:val="009B1789"/>
    <w:rsid w:val="009D73E4"/>
    <w:rsid w:val="00A17A39"/>
    <w:rsid w:val="00A20051"/>
    <w:rsid w:val="00A20625"/>
    <w:rsid w:val="00A210E9"/>
    <w:rsid w:val="00A40CC1"/>
    <w:rsid w:val="00A831B4"/>
    <w:rsid w:val="00AD2759"/>
    <w:rsid w:val="00B3414B"/>
    <w:rsid w:val="00B638F4"/>
    <w:rsid w:val="00B670EA"/>
    <w:rsid w:val="00B71010"/>
    <w:rsid w:val="00B756FC"/>
    <w:rsid w:val="00B872CC"/>
    <w:rsid w:val="00BD49AE"/>
    <w:rsid w:val="00BE0A47"/>
    <w:rsid w:val="00BE760A"/>
    <w:rsid w:val="00BF6C2D"/>
    <w:rsid w:val="00C07254"/>
    <w:rsid w:val="00C84C67"/>
    <w:rsid w:val="00C87DA8"/>
    <w:rsid w:val="00D87F8E"/>
    <w:rsid w:val="00DD2EE7"/>
    <w:rsid w:val="00DD74AE"/>
    <w:rsid w:val="00E14A23"/>
    <w:rsid w:val="00E36465"/>
    <w:rsid w:val="00E670FD"/>
    <w:rsid w:val="00E91409"/>
    <w:rsid w:val="00E97263"/>
    <w:rsid w:val="00EA61D8"/>
    <w:rsid w:val="00EC23A0"/>
    <w:rsid w:val="00F76ADC"/>
    <w:rsid w:val="00FA00F5"/>
    <w:rsid w:val="00FC7C58"/>
    <w:rsid w:val="00FF0F65"/>
    <w:rsid w:val="00FF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8491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2 - Body"/>
    <w:rsid w:val="00000EFE"/>
    <w:pPr>
      <w:spacing w:after="125" w:line="250" w:lineRule="exact"/>
    </w:pPr>
    <w:rPr>
      <w:rFonts w:ascii="Source Sans Pro Light" w:eastAsia="Times New Roman" w:hAnsi="Source Sans Pro Light"/>
      <w:color w:val="000000"/>
      <w:szCs w:val="22"/>
      <w:lang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472CFE"/>
    <w:rPr>
      <w:color w:val="0000FF"/>
      <w:u w:val="single"/>
    </w:rPr>
  </w:style>
  <w:style w:type="paragraph" w:customStyle="1" w:styleId="MediumGrid21">
    <w:name w:val="Medium Grid 21"/>
    <w:basedOn w:val="Normal"/>
    <w:uiPriority w:val="1"/>
    <w:qFormat/>
    <w:rsid w:val="00472CFE"/>
    <w:pPr>
      <w:spacing w:after="0" w:line="240" w:lineRule="auto"/>
    </w:pPr>
  </w:style>
  <w:style w:type="paragraph" w:customStyle="1" w:styleId="Nospace-Calibri12">
    <w:name w:val="No space - Calibri 12"/>
    <w:basedOn w:val="MediumGrid21"/>
    <w:rsid w:val="00472CFE"/>
    <w:rPr>
      <w:rFonts w:eastAsia="Cambria"/>
      <w:sz w:val="24"/>
      <w:szCs w:val="24"/>
      <w:lang w:bidi="ar-SA"/>
    </w:rPr>
  </w:style>
  <w:style w:type="paragraph" w:styleId="BodyText">
    <w:name w:val="Body Text"/>
    <w:basedOn w:val="Normal"/>
    <w:link w:val="BodyTextChar"/>
    <w:semiHidden/>
    <w:rsid w:val="00472CFE"/>
    <w:pPr>
      <w:spacing w:after="0" w:line="240" w:lineRule="auto"/>
    </w:pPr>
    <w:rPr>
      <w:rFonts w:ascii="Arial" w:hAnsi="Arial"/>
      <w:szCs w:val="20"/>
      <w:lang w:val="en-AU" w:bidi="ar-SA"/>
    </w:rPr>
  </w:style>
  <w:style w:type="character" w:customStyle="1" w:styleId="BodyTextChar">
    <w:name w:val="Body Text Char"/>
    <w:link w:val="BodyText"/>
    <w:semiHidden/>
    <w:rsid w:val="00472CFE"/>
    <w:rPr>
      <w:rFonts w:ascii="Arial" w:eastAsia="Times New Roman" w:hAnsi="Arial" w:cs="Times New Roman"/>
      <w:szCs w:val="20"/>
      <w:lang w:val="en-AU"/>
    </w:rPr>
  </w:style>
  <w:style w:type="paragraph" w:styleId="NormalWeb">
    <w:name w:val="Normal (Web)"/>
    <w:basedOn w:val="Normal"/>
    <w:uiPriority w:val="99"/>
    <w:rsid w:val="00472C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  <w:lang w:bidi="ar-SA"/>
    </w:rPr>
  </w:style>
  <w:style w:type="paragraph" w:styleId="NoSpacing">
    <w:name w:val="No Spacing"/>
    <w:uiPriority w:val="1"/>
    <w:qFormat/>
    <w:rsid w:val="002651D3"/>
    <w:rPr>
      <w:sz w:val="22"/>
      <w:szCs w:val="22"/>
    </w:rPr>
  </w:style>
  <w:style w:type="character" w:customStyle="1" w:styleId="apple-converted-space">
    <w:name w:val="apple-converted-space"/>
    <w:rsid w:val="005B351D"/>
  </w:style>
  <w:style w:type="character" w:customStyle="1" w:styleId="xbe">
    <w:name w:val="_xbe"/>
    <w:rsid w:val="005B351D"/>
  </w:style>
  <w:style w:type="paragraph" w:styleId="BalloonText">
    <w:name w:val="Balloon Text"/>
    <w:basedOn w:val="Normal"/>
    <w:link w:val="BalloonTextChar"/>
    <w:uiPriority w:val="99"/>
    <w:semiHidden/>
    <w:unhideWhenUsed/>
    <w:rsid w:val="0074744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47447"/>
    <w:rPr>
      <w:rFonts w:ascii="Lucida Grande" w:eastAsia="Times New Roman" w:hAnsi="Lucida Grande" w:cs="Lucida Grande"/>
      <w:sz w:val="18"/>
      <w:szCs w:val="18"/>
      <w:lang w:val="en-NZ" w:bidi="en-US"/>
    </w:rPr>
  </w:style>
  <w:style w:type="paragraph" w:styleId="Header">
    <w:name w:val="header"/>
    <w:basedOn w:val="Normal"/>
    <w:link w:val="HeaderChar"/>
    <w:uiPriority w:val="99"/>
    <w:unhideWhenUsed/>
    <w:rsid w:val="00882E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2E0C"/>
    <w:rPr>
      <w:rFonts w:eastAsia="Times New Roman"/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82E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E0C"/>
    <w:rPr>
      <w:rFonts w:eastAsia="Times New Roman"/>
      <w:sz w:val="22"/>
      <w:szCs w:val="22"/>
      <w:lang w:bidi="en-US"/>
    </w:rPr>
  </w:style>
  <w:style w:type="paragraph" w:customStyle="1" w:styleId="2-BodyLight">
    <w:name w:val="2 - Body Light"/>
    <w:qFormat/>
    <w:rsid w:val="00D87F8E"/>
    <w:pPr>
      <w:spacing w:after="125" w:line="250" w:lineRule="exact"/>
    </w:pPr>
    <w:rPr>
      <w:rFonts w:ascii="Calibri Light" w:eastAsia="Times New Roman" w:hAnsi="Calibri Light"/>
      <w:color w:val="000000"/>
      <w:szCs w:val="22"/>
      <w:lang w:bidi="en-US"/>
    </w:rPr>
  </w:style>
  <w:style w:type="paragraph" w:customStyle="1" w:styleId="1-Heading">
    <w:name w:val="1 - Heading"/>
    <w:basedOn w:val="2-BodyLight"/>
    <w:qFormat/>
    <w:rsid w:val="00D87F8E"/>
    <w:pPr>
      <w:spacing w:after="200" w:line="400" w:lineRule="exact"/>
    </w:pPr>
    <w:rPr>
      <w:rFonts w:ascii="Calibri" w:hAnsi="Calibri"/>
      <w:b/>
      <w:sz w:val="32"/>
      <w:szCs w:val="32"/>
    </w:rPr>
  </w:style>
  <w:style w:type="paragraph" w:customStyle="1" w:styleId="2-BodyBold">
    <w:name w:val="2 - Body Bold"/>
    <w:basedOn w:val="2-BodyLight"/>
    <w:next w:val="2-BodyLight"/>
    <w:qFormat/>
    <w:rsid w:val="00D87F8E"/>
    <w:pPr>
      <w:spacing w:after="0"/>
    </w:pPr>
    <w:rPr>
      <w:rFonts w:ascii="Calibri" w:hAnsi="Calibri"/>
      <w:b/>
    </w:rPr>
  </w:style>
  <w:style w:type="character" w:customStyle="1" w:styleId="3-QuoteItalic">
    <w:name w:val="3 - Quote Italic"/>
    <w:basedOn w:val="DefaultParagraphFont"/>
    <w:uiPriority w:val="1"/>
    <w:qFormat/>
    <w:rsid w:val="00D87F8E"/>
    <w:rPr>
      <w:rFonts w:ascii="Calibri" w:hAnsi="Calibri"/>
      <w:b/>
      <w:i/>
    </w:rPr>
  </w:style>
  <w:style w:type="table" w:styleId="TableGrid">
    <w:name w:val="Table Grid"/>
    <w:basedOn w:val="TableNormal"/>
    <w:uiPriority w:val="59"/>
    <w:rsid w:val="009876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8762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ItG48Chyv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roduction/Desktop/A4Template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A4Template2018.dotx</Template>
  <TotalTime>10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Links>
    <vt:vector size="12" baseType="variant">
      <vt:variant>
        <vt:i4>6029382</vt:i4>
      </vt:variant>
      <vt:variant>
        <vt:i4>0</vt:i4>
      </vt:variant>
      <vt:variant>
        <vt:i4>0</vt:i4>
      </vt:variant>
      <vt:variant>
        <vt:i4>5</vt:i4>
      </vt:variant>
      <vt:variant>
        <vt:lpwstr>http://comedyfestival.co.nz/</vt:lpwstr>
      </vt:variant>
      <vt:variant>
        <vt:lpwstr/>
      </vt:variant>
      <vt:variant>
        <vt:i4>3670068</vt:i4>
      </vt:variant>
      <vt:variant>
        <vt:i4>-1</vt:i4>
      </vt:variant>
      <vt:variant>
        <vt:i4>1027</vt:i4>
      </vt:variant>
      <vt:variant>
        <vt:i4>1</vt:i4>
      </vt:variant>
      <vt:variant>
        <vt:lpwstr>1156%20-%20Flick%202017%20NZICF_AW%20RGB%203000px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Rebecca Austin</cp:lastModifiedBy>
  <cp:revision>4</cp:revision>
  <cp:lastPrinted>2016-03-04T00:16:00Z</cp:lastPrinted>
  <dcterms:created xsi:type="dcterms:W3CDTF">2019-01-31T01:44:00Z</dcterms:created>
  <dcterms:modified xsi:type="dcterms:W3CDTF">2019-01-31T02:03:00Z</dcterms:modified>
</cp:coreProperties>
</file>