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D2667" w14:textId="79035FC6" w:rsidR="00212270" w:rsidRPr="00000EFE" w:rsidRDefault="00105144" w:rsidP="0045320C">
      <w:pPr>
        <w:pStyle w:val="1-Heading"/>
        <w:jc w:val="center"/>
      </w:pPr>
      <w:r>
        <w:t>FORGET EVERYTHING YOU KNOW!</w:t>
      </w:r>
      <w:r>
        <w:br/>
      </w:r>
      <w:r w:rsidR="00FF498E">
        <w:t>UTHER DEAN HAS</w:t>
      </w:r>
      <w:r w:rsidR="00591EDD">
        <w:t xml:space="preserve"> </w:t>
      </w:r>
      <w:r w:rsidR="00FF498E">
        <w:t>DISCOVERED THE ANSWER TO LIFE, THE UNIVERSE</w:t>
      </w:r>
      <w:r w:rsidR="00591EDD">
        <w:t xml:space="preserve"> </w:t>
      </w:r>
      <w:r w:rsidR="00FF498E">
        <w:t>AND EVERYTHING: A SONG BY U2.</w:t>
      </w:r>
    </w:p>
    <w:p w14:paraId="3E3723D8" w14:textId="1FAB336A" w:rsidR="003D459B" w:rsidRDefault="00FF498E" w:rsidP="0045320C">
      <w:pPr>
        <w:pStyle w:val="2-BodyLight"/>
        <w:spacing w:after="0"/>
        <w:jc w:val="center"/>
      </w:pPr>
      <w:r>
        <w:t>My Accomplice</w:t>
      </w:r>
      <w:r w:rsidR="003D459B">
        <w:t xml:space="preserve"> </w:t>
      </w:r>
      <w:r>
        <w:t>p</w:t>
      </w:r>
      <w:r w:rsidR="003D459B">
        <w:t>resent</w:t>
      </w:r>
    </w:p>
    <w:p w14:paraId="6466FAEB" w14:textId="76B28CD4" w:rsidR="00831ED7" w:rsidRPr="00000EFE" w:rsidRDefault="00FF498E" w:rsidP="0045320C">
      <w:pPr>
        <w:pStyle w:val="1-Heading"/>
        <w:jc w:val="center"/>
      </w:pPr>
      <w:r>
        <w:t>UTHER DEAN</w:t>
      </w:r>
      <w:r w:rsidR="00EA61D8">
        <w:br/>
      </w:r>
      <w:r>
        <w:t>‘Elevation’</w:t>
      </w:r>
    </w:p>
    <w:p w14:paraId="04E6E1F5" w14:textId="0F4E0BB1" w:rsidR="003D459B" w:rsidRDefault="00105144" w:rsidP="003D459B">
      <w:pPr>
        <w:pStyle w:val="2-BodyLight"/>
      </w:pPr>
      <w:r>
        <w:t>Uther Dean has</w:t>
      </w:r>
      <w:r w:rsidR="00FF498E">
        <w:t xml:space="preserve"> made his name as one of the most exciting new comedians in the country with his unique blend of millennial pop-culture obsession and black as a black hole existential wit</w:t>
      </w:r>
      <w:r>
        <w:t xml:space="preserve">. Recently, he </w:t>
      </w:r>
      <w:r w:rsidR="002D4395">
        <w:t xml:space="preserve">decided </w:t>
      </w:r>
      <w:r>
        <w:t xml:space="preserve">it was </w:t>
      </w:r>
      <w:r w:rsidR="002D4395">
        <w:t>time to finally solve the greatest conundrum facing the world</w:t>
      </w:r>
      <w:r>
        <w:t>:</w:t>
      </w:r>
      <w:r w:rsidR="002D4395">
        <w:t xml:space="preserve"> In this increasingly dystopic </w:t>
      </w:r>
      <w:proofErr w:type="spellStart"/>
      <w:r w:rsidR="002D4395">
        <w:t>hellscape</w:t>
      </w:r>
      <w:proofErr w:type="spellEnd"/>
      <w:r w:rsidR="002D4395">
        <w:t xml:space="preserve"> we call home that continues to push as all further and further from each other, </w:t>
      </w:r>
      <w:r w:rsidR="00EC38E6">
        <w:t>can anything ever truly connect people ever again?</w:t>
      </w:r>
    </w:p>
    <w:p w14:paraId="3165D03C" w14:textId="67C42E1C" w:rsidR="00EC38E6" w:rsidRDefault="00EC38E6" w:rsidP="003D459B">
      <w:pPr>
        <w:pStyle w:val="2-BodyLight"/>
      </w:pPr>
      <w:r>
        <w:t>During weeks of deep and difficult study, Dean</w:t>
      </w:r>
      <w:r w:rsidR="00105144">
        <w:t xml:space="preserve"> –</w:t>
      </w:r>
      <w:r>
        <w:t xml:space="preserve"> who has written for </w:t>
      </w:r>
      <w:r>
        <w:rPr>
          <w:i/>
        </w:rPr>
        <w:t>7 Days</w:t>
      </w:r>
      <w:r>
        <w:t xml:space="preserve">, </w:t>
      </w:r>
      <w:r>
        <w:rPr>
          <w:i/>
        </w:rPr>
        <w:t xml:space="preserve">Shortland Street </w:t>
      </w:r>
      <w:r>
        <w:t xml:space="preserve">and </w:t>
      </w:r>
      <w:r>
        <w:rPr>
          <w:i/>
        </w:rPr>
        <w:t>Power Rangers</w:t>
      </w:r>
      <w:r w:rsidR="00105144">
        <w:t xml:space="preserve"> – </w:t>
      </w:r>
      <w:r>
        <w:t>consulted a vast array of academic resources including the key texts of all major religions.</w:t>
      </w:r>
      <w:r w:rsidR="00B60C37">
        <w:t xml:space="preserve"> It was only after nearly a month of gruelling research that Dean found his answer: Yes, there is something that connects us. And that thing is the song ‘Elevation’ by the obscure beat combo U2.</w:t>
      </w:r>
    </w:p>
    <w:p w14:paraId="1C9AC5F3" w14:textId="4113A92B" w:rsidR="00EC38E6" w:rsidRPr="00EC38E6" w:rsidRDefault="00B60C37" w:rsidP="003D459B">
      <w:pPr>
        <w:pStyle w:val="2-BodyLight"/>
      </w:pPr>
      <w:r>
        <w:t xml:space="preserve">So, </w:t>
      </w:r>
      <w:r w:rsidR="00591EDD">
        <w:t xml:space="preserve">what does one do </w:t>
      </w:r>
      <w:r>
        <w:t>to spread the good news and to unpack precisely what it means that the only thing that unites society in an era of such disunity</w:t>
      </w:r>
      <w:r w:rsidR="00591EDD">
        <w:t xml:space="preserve"> is the song U2 wrote for a </w:t>
      </w:r>
      <w:r w:rsidR="00591EDD">
        <w:rPr>
          <w:i/>
        </w:rPr>
        <w:t xml:space="preserve">Tomb Raider </w:t>
      </w:r>
      <w:r w:rsidR="00591EDD">
        <w:t xml:space="preserve">film? For a creative maverick like Dean, the answer is obvious: create an hour-long stand-up set for the nation’s pre-eminent comedy festival. </w:t>
      </w:r>
    </w:p>
    <w:p w14:paraId="7F68DD62" w14:textId="33438E01" w:rsidR="003D459B" w:rsidRPr="00000EFE" w:rsidRDefault="003D459B" w:rsidP="003D459B">
      <w:pPr>
        <w:pStyle w:val="2-BodyLight"/>
      </w:pPr>
      <w:r w:rsidRPr="00060A9C">
        <w:rPr>
          <w:rStyle w:val="3-QuoteItalic"/>
        </w:rPr>
        <w:t>"</w:t>
      </w:r>
      <w:r w:rsidR="00105144">
        <w:rPr>
          <w:rStyle w:val="3-QuoteItalic"/>
        </w:rPr>
        <w:t>A great companion for the young and worried</w:t>
      </w:r>
      <w:r w:rsidRPr="00060A9C">
        <w:rPr>
          <w:rStyle w:val="3-QuoteItalic"/>
        </w:rPr>
        <w:t>"</w:t>
      </w:r>
      <w:r w:rsidRPr="00000EFE">
        <w:t xml:space="preserve"> – </w:t>
      </w:r>
      <w:r w:rsidR="00105144">
        <w:t>The NZ Herald</w:t>
      </w:r>
    </w:p>
    <w:p w14:paraId="750207A3" w14:textId="31D1A285" w:rsidR="003D459B" w:rsidRDefault="003D459B" w:rsidP="003D459B">
      <w:pPr>
        <w:pStyle w:val="2-BodyLight"/>
      </w:pPr>
      <w:r w:rsidRPr="000A5AD2">
        <w:rPr>
          <w:rStyle w:val="3-QuoteItalic"/>
        </w:rPr>
        <w:t>“</w:t>
      </w:r>
      <w:r w:rsidR="00105144">
        <w:rPr>
          <w:rStyle w:val="3-QuoteItalic"/>
        </w:rPr>
        <w:t>Comedy genius</w:t>
      </w:r>
      <w:r w:rsidRPr="000A5AD2">
        <w:rPr>
          <w:rStyle w:val="3-QuoteItalic"/>
        </w:rPr>
        <w:t>”</w:t>
      </w:r>
      <w:r w:rsidR="00105144">
        <w:rPr>
          <w:rFonts w:ascii="Menlo Regular" w:hAnsi="Menlo Regular" w:cs="Menlo Regular"/>
        </w:rPr>
        <w:t xml:space="preserve"> </w:t>
      </w:r>
      <w:r w:rsidRPr="00000EFE">
        <w:t xml:space="preserve">– </w:t>
      </w:r>
      <w:proofErr w:type="spellStart"/>
      <w:r w:rsidR="00105144">
        <w:t>Theatreview</w:t>
      </w:r>
      <w:proofErr w:type="spellEnd"/>
    </w:p>
    <w:p w14:paraId="15EF7AC4" w14:textId="2020F8B7" w:rsidR="003D459B" w:rsidRPr="00000EFE" w:rsidRDefault="00591EDD" w:rsidP="000A5AD2">
      <w:pPr>
        <w:pStyle w:val="2-BodyBold"/>
      </w:pPr>
      <w:r>
        <w:t>Uther Dean</w:t>
      </w:r>
      <w:r w:rsidR="003D459B">
        <w:t xml:space="preserve"> – </w:t>
      </w:r>
      <w:r w:rsidR="005A711D">
        <w:t>‘</w:t>
      </w:r>
      <w:r>
        <w:t>Elevation</w:t>
      </w:r>
      <w:r w:rsidR="005A711D">
        <w:t>’</w:t>
      </w:r>
    </w:p>
    <w:p w14:paraId="1F456D39" w14:textId="77777777" w:rsidR="000A5AD2" w:rsidRDefault="000A5AD2" w:rsidP="000A5AD2">
      <w:pPr>
        <w:pStyle w:val="2-BodyBold"/>
      </w:pPr>
      <w:r>
        <w:t>Auckland</w:t>
      </w:r>
    </w:p>
    <w:p w14:paraId="457BEA24" w14:textId="3FDBFF81" w:rsidR="00A20051" w:rsidRPr="00000EFE" w:rsidRDefault="002651D3" w:rsidP="00000EFE">
      <w:pPr>
        <w:pStyle w:val="2-BodyLight"/>
      </w:pPr>
      <w:r w:rsidRPr="00000EFE">
        <w:t>Dates</w:t>
      </w:r>
      <w:r w:rsidR="005B351D" w:rsidRPr="00000EFE">
        <w:t xml:space="preserve">: </w:t>
      </w:r>
      <w:r w:rsidR="00831ED7" w:rsidRPr="00000EFE">
        <w:t xml:space="preserve">Tue </w:t>
      </w:r>
      <w:r w:rsidR="00105144">
        <w:t>7</w:t>
      </w:r>
      <w:r w:rsidR="00831ED7" w:rsidRPr="00000EFE">
        <w:t xml:space="preserve"> – Sat</w:t>
      </w:r>
      <w:r w:rsidR="00212270" w:rsidRPr="00000EFE">
        <w:t xml:space="preserve"> </w:t>
      </w:r>
      <w:r w:rsidR="005A711D">
        <w:t>11</w:t>
      </w:r>
      <w:r w:rsidR="00212270" w:rsidRPr="00000EFE">
        <w:t xml:space="preserve"> May</w:t>
      </w:r>
      <w:r w:rsidR="00A831B4" w:rsidRPr="00000EFE">
        <w:t xml:space="preserve">, </w:t>
      </w:r>
      <w:r w:rsidR="005A711D">
        <w:t>7</w:t>
      </w:r>
      <w:r w:rsidR="00A831B4" w:rsidRPr="00000EFE">
        <w:t>pm</w:t>
      </w:r>
      <w:r w:rsidRPr="00000EFE">
        <w:br/>
        <w:t xml:space="preserve">Venue: </w:t>
      </w:r>
      <w:r w:rsidR="005A711D">
        <w:t>Q Theatre Vault, Queen Street</w:t>
      </w:r>
      <w:r w:rsidR="005B351D" w:rsidRPr="00000EFE">
        <w:br/>
        <w:t>Tickets: $</w:t>
      </w:r>
      <w:r w:rsidR="005A711D">
        <w:t>16-22</w:t>
      </w:r>
      <w:r w:rsidRPr="00000EFE">
        <w:br/>
        <w:t xml:space="preserve">Bookings: </w:t>
      </w:r>
      <w:r w:rsidR="005A711D">
        <w:t>comedyfestival.co.nz//qtheatre.co.nz</w:t>
      </w:r>
    </w:p>
    <w:p w14:paraId="3DD23707" w14:textId="77777777" w:rsidR="000A5AD2" w:rsidRDefault="000A5AD2" w:rsidP="000A5AD2">
      <w:pPr>
        <w:pStyle w:val="2-BodyBold"/>
      </w:pPr>
      <w:r>
        <w:t>Wellington</w:t>
      </w:r>
    </w:p>
    <w:p w14:paraId="4495DA1D" w14:textId="2EE1BF2E" w:rsidR="00202187" w:rsidRDefault="005B351D" w:rsidP="00000EFE">
      <w:pPr>
        <w:pStyle w:val="2-BodyLight"/>
      </w:pPr>
      <w:r w:rsidRPr="00000EFE">
        <w:t xml:space="preserve">Dates: </w:t>
      </w:r>
      <w:r w:rsidR="005A711D">
        <w:t>Wed</w:t>
      </w:r>
      <w:r w:rsidR="00831ED7" w:rsidRPr="00000EFE">
        <w:t xml:space="preserve"> </w:t>
      </w:r>
      <w:r w:rsidR="005A711D">
        <w:t>22</w:t>
      </w:r>
      <w:r w:rsidR="00831ED7" w:rsidRPr="00000EFE">
        <w:t xml:space="preserve"> – Sat</w:t>
      </w:r>
      <w:r w:rsidR="00212270" w:rsidRPr="00000EFE">
        <w:t xml:space="preserve"> </w:t>
      </w:r>
      <w:r w:rsidR="005A711D">
        <w:t>25</w:t>
      </w:r>
      <w:r w:rsidR="00212270" w:rsidRPr="00000EFE">
        <w:t xml:space="preserve"> May, </w:t>
      </w:r>
      <w:r w:rsidR="005A711D">
        <w:t>10</w:t>
      </w:r>
      <w:r w:rsidR="00212270" w:rsidRPr="00000EFE">
        <w:t>pm</w:t>
      </w:r>
      <w:r w:rsidRPr="00000EFE">
        <w:br/>
        <w:t xml:space="preserve">Venue: </w:t>
      </w:r>
      <w:proofErr w:type="spellStart"/>
      <w:r w:rsidR="005A711D" w:rsidRPr="005A711D">
        <w:t>Tapere</w:t>
      </w:r>
      <w:proofErr w:type="spellEnd"/>
      <w:r w:rsidR="005A711D" w:rsidRPr="005A711D">
        <w:t xml:space="preserve"> </w:t>
      </w:r>
      <w:proofErr w:type="spellStart"/>
      <w:r w:rsidR="005A711D" w:rsidRPr="005A711D">
        <w:t>Iti</w:t>
      </w:r>
      <w:proofErr w:type="spellEnd"/>
      <w:r w:rsidR="005A711D" w:rsidRPr="005A711D">
        <w:t xml:space="preserve"> (Little Theatre) at </w:t>
      </w:r>
      <w:proofErr w:type="spellStart"/>
      <w:r w:rsidR="005A711D" w:rsidRPr="005A711D">
        <w:t>Te</w:t>
      </w:r>
      <w:proofErr w:type="spellEnd"/>
      <w:r w:rsidR="005A711D" w:rsidRPr="005A711D">
        <w:t xml:space="preserve"> </w:t>
      </w:r>
      <w:proofErr w:type="spellStart"/>
      <w:r w:rsidR="005A711D" w:rsidRPr="005A711D">
        <w:t>Auaha</w:t>
      </w:r>
      <w:proofErr w:type="spellEnd"/>
      <w:r w:rsidRPr="00000EFE">
        <w:br/>
        <w:t>Tickets:</w:t>
      </w:r>
      <w:r w:rsidR="00212270" w:rsidRPr="00000EFE">
        <w:t xml:space="preserve"> $</w:t>
      </w:r>
      <w:r w:rsidR="005A711D">
        <w:t>16-$22</w:t>
      </w:r>
      <w:r w:rsidRPr="00000EFE">
        <w:br/>
        <w:t>Bookings:</w:t>
      </w:r>
      <w:r w:rsidR="00212270" w:rsidRPr="00000EFE">
        <w:t xml:space="preserve"> </w:t>
      </w:r>
      <w:r w:rsidR="005A711D" w:rsidRPr="005A711D">
        <w:t>comedyfestival.co.nz/</w:t>
      </w:r>
      <w:r w:rsidR="00365BBF">
        <w:t>/</w:t>
      </w:r>
      <w:r w:rsidR="005A711D" w:rsidRPr="005A711D">
        <w:t>0508 ITICKET (484 253)</w:t>
      </w:r>
    </w:p>
    <w:p w14:paraId="2057BD6D" w14:textId="77777777" w:rsidR="00202187" w:rsidRDefault="002651D3" w:rsidP="00202187">
      <w:pPr>
        <w:pStyle w:val="2-BodyBold"/>
      </w:pPr>
      <w:r w:rsidRPr="00000EFE">
        <w:t>For more information, images and interviews contact:</w:t>
      </w:r>
    </w:p>
    <w:p w14:paraId="76AE22E9" w14:textId="64C566DC" w:rsidR="00882E0C" w:rsidRPr="00591EDD" w:rsidRDefault="00167046" w:rsidP="00000EFE">
      <w:pPr>
        <w:pStyle w:val="2-BodyLight"/>
      </w:pPr>
      <w:r>
        <w:t>Briar Lawry</w:t>
      </w:r>
      <w:r w:rsidR="00202187">
        <w:t xml:space="preserve">  |  </w:t>
      </w:r>
      <w:r>
        <w:t>021 126 5165</w:t>
      </w:r>
      <w:r w:rsidR="00202187">
        <w:t xml:space="preserve"> |  </w:t>
      </w:r>
      <w:r>
        <w:t>briar@briarlawry.com</w:t>
      </w:r>
      <w:bookmarkStart w:id="0" w:name="_GoBack"/>
      <w:bookmarkEnd w:id="0"/>
      <w:r w:rsidR="002651D3" w:rsidRPr="00000EFE">
        <w:t xml:space="preserve"> </w:t>
      </w:r>
    </w:p>
    <w:sectPr w:rsidR="00882E0C" w:rsidRPr="00591EDD" w:rsidSect="0045320C">
      <w:headerReference w:type="default" r:id="rId7"/>
      <w:pgSz w:w="11906" w:h="16838"/>
      <w:pgMar w:top="4253" w:right="1418" w:bottom="22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DE3053" w14:textId="77777777" w:rsidR="00DB6F31" w:rsidRDefault="00DB6F31" w:rsidP="00000EFE">
      <w:r>
        <w:separator/>
      </w:r>
    </w:p>
  </w:endnote>
  <w:endnote w:type="continuationSeparator" w:id="0">
    <w:p w14:paraId="678A0012" w14:textId="77777777" w:rsidR="00DB6F31" w:rsidRDefault="00DB6F31" w:rsidP="00000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ource Sans Pro Light">
    <w:altName w:val="Arial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enlo Regular">
    <w:altName w:val="Menlo"/>
    <w:panose1 w:val="020B0604020202020204"/>
    <w:charset w:val="00"/>
    <w:family w:val="modern"/>
    <w:pitch w:val="fixed"/>
    <w:sig w:usb0="E60022FF" w:usb1="D200F9FB" w:usb2="02000028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E4730A" w14:textId="77777777" w:rsidR="00DB6F31" w:rsidRDefault="00DB6F31" w:rsidP="00000EFE">
      <w:r>
        <w:separator/>
      </w:r>
    </w:p>
  </w:footnote>
  <w:footnote w:type="continuationSeparator" w:id="0">
    <w:p w14:paraId="30873313" w14:textId="77777777" w:rsidR="00DB6F31" w:rsidRDefault="00DB6F31" w:rsidP="00000E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042D51" w14:textId="77777777" w:rsidR="00060A9C" w:rsidRDefault="0045320C" w:rsidP="0045320C">
    <w:pPr>
      <w:pStyle w:val="Header"/>
      <w:tabs>
        <w:tab w:val="left" w:pos="0"/>
        <w:tab w:val="left" w:pos="851"/>
        <w:tab w:val="left" w:pos="1560"/>
        <w:tab w:val="left" w:pos="1843"/>
      </w:tabs>
    </w:pPr>
    <w:r>
      <w:rPr>
        <w:noProof/>
        <w:lang w:val="en-US" w:bidi="ar-SA"/>
      </w:rPr>
      <w:drawing>
        <wp:anchor distT="0" distB="0" distL="114300" distR="114300" simplePos="0" relativeHeight="251658240" behindDoc="1" locked="0" layoutInCell="1" allowOverlap="1" wp14:anchorId="57CE1AAA" wp14:editId="122EB607">
          <wp:simplePos x="0" y="0"/>
          <wp:positionH relativeFrom="page">
            <wp:posOffset>52974</wp:posOffset>
          </wp:positionH>
          <wp:positionV relativeFrom="page">
            <wp:posOffset>0</wp:posOffset>
          </wp:positionV>
          <wp:extent cx="7555720" cy="10692000"/>
          <wp:effectExtent l="0" t="0" r="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Steve:Dropbox:SG &amp; ComFest:2018:1300 - Campaign Branding:Artwork:1300 - A4 Festival Template:InDesign:1300 - NZICF Media Releas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572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bidi="ar-SA"/>
      </w:rPr>
      <w:drawing>
        <wp:inline distT="0" distB="0" distL="0" distR="0" wp14:anchorId="29A561E6" wp14:editId="48A990DE">
          <wp:extent cx="4885055" cy="6908800"/>
          <wp:effectExtent l="0" t="0" r="0" b="0"/>
          <wp:docPr id="1" name="Picture 1" descr="Macintosh HD:Users:Steve:Dropbox:SG &amp; ComFest:2018:1300 - Campaign Branding:Artwork:1300 - A4 Festival Template:InDesign:1300 - NZICF Media Relea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teve:Dropbox:SG &amp; ComFest:2018:1300 - Campaign Branding:Artwork:1300 - A4 Festival Template:InDesign:1300 - NZICF Media Relea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5055" cy="69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A2A3F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33082C"/>
    <w:multiLevelType w:val="hybridMultilevel"/>
    <w:tmpl w:val="1540775A"/>
    <w:lvl w:ilvl="0" w:tplc="8AA4591C">
      <w:numFmt w:val="bullet"/>
      <w:lvlText w:val="–"/>
      <w:lvlJc w:val="left"/>
      <w:pPr>
        <w:ind w:left="720" w:hanging="360"/>
      </w:pPr>
      <w:rPr>
        <w:rFonts w:ascii="Source Sans Pro Light" w:eastAsia="Times New Roman" w:hAnsi="Source Sans Pro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464EF7"/>
    <w:multiLevelType w:val="hybridMultilevel"/>
    <w:tmpl w:val="C5FE1B0A"/>
    <w:lvl w:ilvl="0" w:tplc="97984D6E">
      <w:numFmt w:val="bullet"/>
      <w:lvlText w:val="–"/>
      <w:lvlJc w:val="left"/>
      <w:pPr>
        <w:ind w:left="720" w:hanging="360"/>
      </w:pPr>
      <w:rPr>
        <w:rFonts w:ascii="Source Sans Pro Light" w:eastAsia="Times New Roman" w:hAnsi="Source Sans Pro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7254"/>
    <w:rsid w:val="00000EFE"/>
    <w:rsid w:val="00060A9C"/>
    <w:rsid w:val="00072C39"/>
    <w:rsid w:val="00075660"/>
    <w:rsid w:val="00077822"/>
    <w:rsid w:val="000A5AD2"/>
    <w:rsid w:val="000F24FF"/>
    <w:rsid w:val="00105144"/>
    <w:rsid w:val="0010761D"/>
    <w:rsid w:val="00167046"/>
    <w:rsid w:val="00202187"/>
    <w:rsid w:val="00212270"/>
    <w:rsid w:val="002651D3"/>
    <w:rsid w:val="002C7144"/>
    <w:rsid w:val="002D4395"/>
    <w:rsid w:val="002F6DC3"/>
    <w:rsid w:val="00321F3C"/>
    <w:rsid w:val="00343F86"/>
    <w:rsid w:val="00365BBF"/>
    <w:rsid w:val="003A0B65"/>
    <w:rsid w:val="003D459B"/>
    <w:rsid w:val="0045320C"/>
    <w:rsid w:val="00472CFE"/>
    <w:rsid w:val="004C1616"/>
    <w:rsid w:val="005356ED"/>
    <w:rsid w:val="00591EDD"/>
    <w:rsid w:val="005A711D"/>
    <w:rsid w:val="005B351D"/>
    <w:rsid w:val="006042CB"/>
    <w:rsid w:val="0065162E"/>
    <w:rsid w:val="006568E0"/>
    <w:rsid w:val="006921E0"/>
    <w:rsid w:val="006F2DC7"/>
    <w:rsid w:val="00747447"/>
    <w:rsid w:val="007668DF"/>
    <w:rsid w:val="00802B80"/>
    <w:rsid w:val="00807FAE"/>
    <w:rsid w:val="00831B94"/>
    <w:rsid w:val="00831ED7"/>
    <w:rsid w:val="00832255"/>
    <w:rsid w:val="008569DD"/>
    <w:rsid w:val="008662AC"/>
    <w:rsid w:val="00882E0C"/>
    <w:rsid w:val="008879B1"/>
    <w:rsid w:val="008A449D"/>
    <w:rsid w:val="008B48B7"/>
    <w:rsid w:val="008D0929"/>
    <w:rsid w:val="008E56BD"/>
    <w:rsid w:val="00936F99"/>
    <w:rsid w:val="00951E15"/>
    <w:rsid w:val="009759D2"/>
    <w:rsid w:val="00986E6D"/>
    <w:rsid w:val="009B1789"/>
    <w:rsid w:val="009D73E4"/>
    <w:rsid w:val="00A17A39"/>
    <w:rsid w:val="00A20051"/>
    <w:rsid w:val="00A20625"/>
    <w:rsid w:val="00A210E9"/>
    <w:rsid w:val="00A831B4"/>
    <w:rsid w:val="00B3414B"/>
    <w:rsid w:val="00B60C37"/>
    <w:rsid w:val="00B638F4"/>
    <w:rsid w:val="00B756FC"/>
    <w:rsid w:val="00B872CC"/>
    <w:rsid w:val="00BD49AE"/>
    <w:rsid w:val="00BE0A47"/>
    <w:rsid w:val="00BE760A"/>
    <w:rsid w:val="00BF6C2D"/>
    <w:rsid w:val="00C07254"/>
    <w:rsid w:val="00C84C67"/>
    <w:rsid w:val="00C87DA8"/>
    <w:rsid w:val="00D87F8E"/>
    <w:rsid w:val="00DB6F31"/>
    <w:rsid w:val="00DD74AE"/>
    <w:rsid w:val="00E14A23"/>
    <w:rsid w:val="00E36465"/>
    <w:rsid w:val="00E670FD"/>
    <w:rsid w:val="00E91409"/>
    <w:rsid w:val="00E97263"/>
    <w:rsid w:val="00EA61D8"/>
    <w:rsid w:val="00EC23A0"/>
    <w:rsid w:val="00EC38E6"/>
    <w:rsid w:val="00F76ADC"/>
    <w:rsid w:val="00FA00F5"/>
    <w:rsid w:val="00FF0F65"/>
    <w:rsid w:val="00FF4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84919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N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2 - Body"/>
    <w:rsid w:val="00000EFE"/>
    <w:pPr>
      <w:spacing w:after="125" w:line="250" w:lineRule="exact"/>
    </w:pPr>
    <w:rPr>
      <w:rFonts w:ascii="Source Sans Pro Light" w:eastAsia="Times New Roman" w:hAnsi="Source Sans Pro Light"/>
      <w:color w:val="000000"/>
      <w:szCs w:val="2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72CFE"/>
    <w:rPr>
      <w:color w:val="0000FF"/>
      <w:u w:val="single"/>
    </w:rPr>
  </w:style>
  <w:style w:type="paragraph" w:customStyle="1" w:styleId="MediumGrid21">
    <w:name w:val="Medium Grid 21"/>
    <w:basedOn w:val="Normal"/>
    <w:uiPriority w:val="1"/>
    <w:qFormat/>
    <w:rsid w:val="00472CFE"/>
    <w:pPr>
      <w:spacing w:after="0" w:line="240" w:lineRule="auto"/>
    </w:pPr>
  </w:style>
  <w:style w:type="paragraph" w:customStyle="1" w:styleId="Nospace-Calibri12">
    <w:name w:val="No space - Calibri 12"/>
    <w:basedOn w:val="MediumGrid21"/>
    <w:rsid w:val="00472CFE"/>
    <w:rPr>
      <w:rFonts w:eastAsia="Cambria"/>
      <w:sz w:val="24"/>
      <w:szCs w:val="24"/>
      <w:lang w:bidi="ar-SA"/>
    </w:rPr>
  </w:style>
  <w:style w:type="paragraph" w:styleId="BodyText">
    <w:name w:val="Body Text"/>
    <w:basedOn w:val="Normal"/>
    <w:link w:val="BodyTextChar"/>
    <w:semiHidden/>
    <w:rsid w:val="00472CFE"/>
    <w:pPr>
      <w:spacing w:after="0" w:line="240" w:lineRule="auto"/>
    </w:pPr>
    <w:rPr>
      <w:rFonts w:ascii="Arial" w:hAnsi="Arial"/>
      <w:szCs w:val="20"/>
      <w:lang w:val="en-AU" w:bidi="ar-SA"/>
    </w:rPr>
  </w:style>
  <w:style w:type="character" w:customStyle="1" w:styleId="BodyTextChar">
    <w:name w:val="Body Text Char"/>
    <w:link w:val="BodyText"/>
    <w:semiHidden/>
    <w:rsid w:val="00472CFE"/>
    <w:rPr>
      <w:rFonts w:ascii="Arial" w:eastAsia="Times New Roman" w:hAnsi="Arial" w:cs="Times New Roman"/>
      <w:szCs w:val="20"/>
      <w:lang w:val="en-AU"/>
    </w:rPr>
  </w:style>
  <w:style w:type="paragraph" w:styleId="NormalWeb">
    <w:name w:val="Normal (Web)"/>
    <w:basedOn w:val="Normal"/>
    <w:uiPriority w:val="99"/>
    <w:rsid w:val="00472C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0"/>
      <w:lang w:bidi="ar-SA"/>
    </w:rPr>
  </w:style>
  <w:style w:type="paragraph" w:styleId="NoSpacing">
    <w:name w:val="No Spacing"/>
    <w:uiPriority w:val="1"/>
    <w:qFormat/>
    <w:rsid w:val="002651D3"/>
    <w:rPr>
      <w:sz w:val="22"/>
      <w:szCs w:val="22"/>
    </w:rPr>
  </w:style>
  <w:style w:type="character" w:customStyle="1" w:styleId="apple-converted-space">
    <w:name w:val="apple-converted-space"/>
    <w:rsid w:val="005B351D"/>
  </w:style>
  <w:style w:type="character" w:customStyle="1" w:styleId="xbe">
    <w:name w:val="_xbe"/>
    <w:rsid w:val="005B351D"/>
  </w:style>
  <w:style w:type="paragraph" w:styleId="BalloonText">
    <w:name w:val="Balloon Text"/>
    <w:basedOn w:val="Normal"/>
    <w:link w:val="BalloonTextChar"/>
    <w:uiPriority w:val="99"/>
    <w:semiHidden/>
    <w:unhideWhenUsed/>
    <w:rsid w:val="0074744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47447"/>
    <w:rPr>
      <w:rFonts w:ascii="Lucida Grande" w:eastAsia="Times New Roman" w:hAnsi="Lucida Grande" w:cs="Lucida Grande"/>
      <w:sz w:val="18"/>
      <w:szCs w:val="18"/>
      <w:lang w:val="en-NZ" w:bidi="en-US"/>
    </w:rPr>
  </w:style>
  <w:style w:type="paragraph" w:styleId="Header">
    <w:name w:val="header"/>
    <w:basedOn w:val="Normal"/>
    <w:link w:val="HeaderChar"/>
    <w:uiPriority w:val="99"/>
    <w:unhideWhenUsed/>
    <w:rsid w:val="00882E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2E0C"/>
    <w:rPr>
      <w:rFonts w:eastAsia="Times New Roman"/>
      <w:sz w:val="22"/>
      <w:szCs w:val="22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882E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2E0C"/>
    <w:rPr>
      <w:rFonts w:eastAsia="Times New Roman"/>
      <w:sz w:val="22"/>
      <w:szCs w:val="22"/>
      <w:lang w:bidi="en-US"/>
    </w:rPr>
  </w:style>
  <w:style w:type="paragraph" w:customStyle="1" w:styleId="2-BodyLight">
    <w:name w:val="2 - Body Light"/>
    <w:qFormat/>
    <w:rsid w:val="00D87F8E"/>
    <w:pPr>
      <w:spacing w:after="125" w:line="250" w:lineRule="exact"/>
    </w:pPr>
    <w:rPr>
      <w:rFonts w:ascii="Calibri Light" w:eastAsia="Times New Roman" w:hAnsi="Calibri Light"/>
      <w:color w:val="000000"/>
      <w:szCs w:val="22"/>
      <w:lang w:bidi="en-US"/>
    </w:rPr>
  </w:style>
  <w:style w:type="paragraph" w:customStyle="1" w:styleId="1-Heading">
    <w:name w:val="1 - Heading"/>
    <w:basedOn w:val="2-BodyLight"/>
    <w:qFormat/>
    <w:rsid w:val="00D87F8E"/>
    <w:pPr>
      <w:spacing w:after="200" w:line="400" w:lineRule="exact"/>
    </w:pPr>
    <w:rPr>
      <w:rFonts w:ascii="Calibri" w:hAnsi="Calibri"/>
      <w:b/>
      <w:sz w:val="32"/>
      <w:szCs w:val="32"/>
    </w:rPr>
  </w:style>
  <w:style w:type="paragraph" w:customStyle="1" w:styleId="2-BodyBold">
    <w:name w:val="2 - Body Bold"/>
    <w:basedOn w:val="2-BodyLight"/>
    <w:next w:val="2-BodyLight"/>
    <w:qFormat/>
    <w:rsid w:val="00D87F8E"/>
    <w:pPr>
      <w:spacing w:after="0"/>
    </w:pPr>
    <w:rPr>
      <w:rFonts w:ascii="Calibri" w:hAnsi="Calibri"/>
      <w:b/>
    </w:rPr>
  </w:style>
  <w:style w:type="character" w:customStyle="1" w:styleId="3-QuoteItalic">
    <w:name w:val="3 - Quote Italic"/>
    <w:basedOn w:val="DefaultParagraphFont"/>
    <w:uiPriority w:val="1"/>
    <w:qFormat/>
    <w:rsid w:val="00D87F8E"/>
    <w:rPr>
      <w:rFonts w:ascii="Calibri" w:hAnsi="Calibri"/>
      <w:b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roduction/Desktop/A4Template20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A4Template2018.dotx</Template>
  <TotalTime>43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Links>
    <vt:vector size="12" baseType="variant">
      <vt:variant>
        <vt:i4>6029382</vt:i4>
      </vt:variant>
      <vt:variant>
        <vt:i4>0</vt:i4>
      </vt:variant>
      <vt:variant>
        <vt:i4>0</vt:i4>
      </vt:variant>
      <vt:variant>
        <vt:i4>5</vt:i4>
      </vt:variant>
      <vt:variant>
        <vt:lpwstr>http://comedyfestival.co.nz/</vt:lpwstr>
      </vt:variant>
      <vt:variant>
        <vt:lpwstr/>
      </vt:variant>
      <vt:variant>
        <vt:i4>3670068</vt:i4>
      </vt:variant>
      <vt:variant>
        <vt:i4>-1</vt:i4>
      </vt:variant>
      <vt:variant>
        <vt:i4>1027</vt:i4>
      </vt:variant>
      <vt:variant>
        <vt:i4>1</vt:i4>
      </vt:variant>
      <vt:variant>
        <vt:lpwstr>1156%20-%20Flick%202017%20NZICF_AW%20RGB%203000px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Uther Dean</cp:lastModifiedBy>
  <cp:revision>5</cp:revision>
  <cp:lastPrinted>2016-03-04T00:16:00Z</cp:lastPrinted>
  <dcterms:created xsi:type="dcterms:W3CDTF">2019-01-10T23:55:00Z</dcterms:created>
  <dcterms:modified xsi:type="dcterms:W3CDTF">2019-02-26T08:42:00Z</dcterms:modified>
</cp:coreProperties>
</file>